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F93D1F" w14:textId="77777777" w:rsidR="00600685" w:rsidRPr="00600685" w:rsidRDefault="00600685" w:rsidP="00600685">
      <w:pPr>
        <w:jc w:val="both"/>
        <w:rPr>
          <w:b/>
          <w:sz w:val="28"/>
        </w:rPr>
      </w:pPr>
      <w:bookmarkStart w:id="0" w:name="_Hlk242958887"/>
    </w:p>
    <w:p w14:paraId="5B21C7DE" w14:textId="77777777" w:rsidR="00314B24" w:rsidRPr="00314B24" w:rsidRDefault="00314B24" w:rsidP="00314B24">
      <w:pPr>
        <w:widowControl w:val="0"/>
        <w:autoSpaceDE w:val="0"/>
        <w:autoSpaceDN w:val="0"/>
        <w:jc w:val="right"/>
        <w:outlineLvl w:val="1"/>
        <w:rPr>
          <w:rFonts w:eastAsiaTheme="minorEastAsia"/>
          <w:b/>
          <w:bCs/>
          <w:sz w:val="24"/>
          <w:szCs w:val="24"/>
        </w:rPr>
      </w:pPr>
      <w:bookmarkStart w:id="1" w:name="_GoBack"/>
      <w:bookmarkEnd w:id="0"/>
      <w:bookmarkEnd w:id="1"/>
      <w:r w:rsidRPr="00314B24">
        <w:rPr>
          <w:rFonts w:eastAsiaTheme="minorEastAsia"/>
          <w:b/>
          <w:bCs/>
          <w:sz w:val="24"/>
          <w:szCs w:val="24"/>
        </w:rPr>
        <w:t>Приложение № 1</w:t>
      </w:r>
    </w:p>
    <w:p w14:paraId="39FD6A16" w14:textId="77777777" w:rsidR="00314B24" w:rsidRPr="00314B24" w:rsidRDefault="00314B24" w:rsidP="00314B24">
      <w:pPr>
        <w:widowControl w:val="0"/>
        <w:autoSpaceDE w:val="0"/>
        <w:autoSpaceDN w:val="0"/>
        <w:adjustRightInd w:val="0"/>
        <w:jc w:val="right"/>
        <w:rPr>
          <w:b/>
          <w:bCs/>
          <w:spacing w:val="-2"/>
          <w:sz w:val="24"/>
          <w:szCs w:val="24"/>
        </w:rPr>
      </w:pPr>
      <w:r w:rsidRPr="00314B24">
        <w:rPr>
          <w:b/>
          <w:bCs/>
          <w:sz w:val="24"/>
          <w:szCs w:val="24"/>
        </w:rPr>
        <w:t xml:space="preserve">к </w:t>
      </w:r>
      <w:r w:rsidRPr="00314B24">
        <w:rPr>
          <w:b/>
          <w:bCs/>
          <w:spacing w:val="-2"/>
          <w:sz w:val="24"/>
          <w:szCs w:val="24"/>
        </w:rPr>
        <w:t xml:space="preserve">Положению о порядке проведения аттестации </w:t>
      </w:r>
    </w:p>
    <w:p w14:paraId="49DBB10C" w14:textId="77777777" w:rsidR="00314B24" w:rsidRPr="00314B24" w:rsidRDefault="00314B24" w:rsidP="00314B24">
      <w:pPr>
        <w:widowControl w:val="0"/>
        <w:autoSpaceDE w:val="0"/>
        <w:autoSpaceDN w:val="0"/>
        <w:adjustRightInd w:val="0"/>
        <w:jc w:val="right"/>
        <w:rPr>
          <w:b/>
          <w:bCs/>
          <w:spacing w:val="-2"/>
          <w:sz w:val="24"/>
          <w:szCs w:val="24"/>
        </w:rPr>
      </w:pPr>
      <w:r w:rsidRPr="00314B24">
        <w:rPr>
          <w:b/>
          <w:bCs/>
          <w:spacing w:val="-2"/>
          <w:sz w:val="24"/>
          <w:szCs w:val="24"/>
        </w:rPr>
        <w:t xml:space="preserve">работников, занимающих должности научных </w:t>
      </w:r>
    </w:p>
    <w:p w14:paraId="0C23F826" w14:textId="3214DABF" w:rsidR="00314B24" w:rsidRPr="00314B24" w:rsidRDefault="00314B24" w:rsidP="00314B24">
      <w:pPr>
        <w:widowControl w:val="0"/>
        <w:autoSpaceDE w:val="0"/>
        <w:autoSpaceDN w:val="0"/>
        <w:adjustRightInd w:val="0"/>
        <w:jc w:val="right"/>
        <w:rPr>
          <w:b/>
          <w:bCs/>
          <w:sz w:val="24"/>
          <w:szCs w:val="24"/>
        </w:rPr>
      </w:pPr>
      <w:r>
        <w:rPr>
          <w:b/>
          <w:bCs/>
          <w:spacing w:val="-2"/>
          <w:sz w:val="24"/>
          <w:szCs w:val="24"/>
        </w:rPr>
        <w:t xml:space="preserve">         </w:t>
      </w:r>
      <w:r w:rsidRPr="00314B24">
        <w:rPr>
          <w:b/>
          <w:bCs/>
          <w:spacing w:val="-2"/>
          <w:sz w:val="24"/>
          <w:szCs w:val="24"/>
        </w:rPr>
        <w:t>работников, и аттестационной комиссии от</w:t>
      </w:r>
      <w:r>
        <w:rPr>
          <w:b/>
          <w:bCs/>
          <w:spacing w:val="-2"/>
          <w:sz w:val="24"/>
          <w:szCs w:val="24"/>
        </w:rPr>
        <w:t xml:space="preserve"> 16.10.2026 г. </w:t>
      </w:r>
    </w:p>
    <w:p w14:paraId="5AF374AA" w14:textId="77777777" w:rsidR="00314B24" w:rsidRPr="00314B24" w:rsidRDefault="00314B24" w:rsidP="00314B24">
      <w:pPr>
        <w:widowControl w:val="0"/>
        <w:autoSpaceDE w:val="0"/>
        <w:autoSpaceDN w:val="0"/>
        <w:jc w:val="right"/>
        <w:rPr>
          <w:rFonts w:eastAsiaTheme="minorEastAsia"/>
          <w:sz w:val="24"/>
          <w:szCs w:val="24"/>
        </w:rPr>
      </w:pPr>
    </w:p>
    <w:p w14:paraId="48CF73B3" w14:textId="77777777" w:rsidR="00314B24" w:rsidRPr="00314B24" w:rsidRDefault="00314B24" w:rsidP="00314B24">
      <w:pPr>
        <w:jc w:val="right"/>
        <w:rPr>
          <w:b/>
          <w:bCs/>
          <w:sz w:val="24"/>
          <w:szCs w:val="24"/>
        </w:rPr>
      </w:pPr>
      <w:r w:rsidRPr="00314B24">
        <w:rPr>
          <w:b/>
          <w:bCs/>
          <w:sz w:val="24"/>
          <w:szCs w:val="24"/>
        </w:rPr>
        <w:t>Форма</w:t>
      </w:r>
    </w:p>
    <w:p w14:paraId="599680FA" w14:textId="77777777" w:rsidR="00314B24" w:rsidRPr="00314B24" w:rsidRDefault="00314B24" w:rsidP="00314B24">
      <w:pPr>
        <w:jc w:val="right"/>
        <w:rPr>
          <w:sz w:val="24"/>
          <w:szCs w:val="24"/>
        </w:rPr>
      </w:pPr>
    </w:p>
    <w:p w14:paraId="7DDEE6AF" w14:textId="77777777" w:rsidR="00314B24" w:rsidRPr="00314B24" w:rsidRDefault="00314B24" w:rsidP="00314B24">
      <w:pPr>
        <w:jc w:val="right"/>
        <w:rPr>
          <w:sz w:val="24"/>
          <w:szCs w:val="24"/>
        </w:rPr>
      </w:pPr>
      <w:r w:rsidRPr="00314B24">
        <w:rPr>
          <w:sz w:val="24"/>
          <w:szCs w:val="24"/>
        </w:rPr>
        <w:t>Утверждаю</w:t>
      </w:r>
    </w:p>
    <w:p w14:paraId="6B44CF0B" w14:textId="6518AF45" w:rsidR="00314B24" w:rsidRDefault="00314B24" w:rsidP="00314B24">
      <w:pPr>
        <w:jc w:val="right"/>
        <w:rPr>
          <w:sz w:val="24"/>
          <w:szCs w:val="24"/>
        </w:rPr>
      </w:pPr>
      <w:r w:rsidRPr="00314B24">
        <w:rPr>
          <w:sz w:val="24"/>
          <w:szCs w:val="24"/>
        </w:rPr>
        <w:t xml:space="preserve">Директор ИКВС </w:t>
      </w:r>
      <w:proofErr w:type="spellStart"/>
      <w:r w:rsidRPr="00314B24">
        <w:rPr>
          <w:sz w:val="24"/>
          <w:szCs w:val="24"/>
        </w:rPr>
        <w:t>УрО</w:t>
      </w:r>
      <w:proofErr w:type="spellEnd"/>
      <w:r w:rsidRPr="00314B24">
        <w:rPr>
          <w:sz w:val="24"/>
          <w:szCs w:val="24"/>
        </w:rPr>
        <w:t xml:space="preserve"> РАН</w:t>
      </w:r>
    </w:p>
    <w:p w14:paraId="7F08DAC1" w14:textId="20F7669A" w:rsidR="00314B24" w:rsidRPr="00314B24" w:rsidRDefault="00314B24" w:rsidP="00314B24">
      <w:pPr>
        <w:jc w:val="right"/>
        <w:rPr>
          <w:sz w:val="24"/>
          <w:szCs w:val="24"/>
        </w:rPr>
      </w:pPr>
      <w:r>
        <w:rPr>
          <w:sz w:val="24"/>
          <w:szCs w:val="24"/>
        </w:rPr>
        <w:t>__________А.О. Плотников</w:t>
      </w:r>
    </w:p>
    <w:p w14:paraId="49C7C26C" w14:textId="77777777" w:rsidR="00314B24" w:rsidRPr="00314B24" w:rsidRDefault="00314B24" w:rsidP="00314B24">
      <w:pPr>
        <w:jc w:val="center"/>
        <w:rPr>
          <w:sz w:val="24"/>
          <w:szCs w:val="24"/>
        </w:rPr>
      </w:pPr>
    </w:p>
    <w:p w14:paraId="0F7A7298" w14:textId="6E3B27F7" w:rsidR="00314B24" w:rsidRPr="00314B24" w:rsidRDefault="00314B24" w:rsidP="00314B24">
      <w:pPr>
        <w:jc w:val="right"/>
        <w:rPr>
          <w:sz w:val="24"/>
          <w:szCs w:val="24"/>
        </w:rPr>
      </w:pPr>
      <w:r w:rsidRPr="00314B24">
        <w:rPr>
          <w:sz w:val="24"/>
          <w:szCs w:val="24"/>
        </w:rPr>
        <w:t xml:space="preserve">   «__</w:t>
      </w:r>
      <w:proofErr w:type="gramStart"/>
      <w:r w:rsidRPr="00314B24">
        <w:rPr>
          <w:sz w:val="24"/>
          <w:szCs w:val="24"/>
        </w:rPr>
        <w:t>_»_</w:t>
      </w:r>
      <w:proofErr w:type="gramEnd"/>
      <w:r w:rsidRPr="00314B24">
        <w:rPr>
          <w:sz w:val="24"/>
          <w:szCs w:val="24"/>
        </w:rPr>
        <w:t>_____________20__ г.</w:t>
      </w:r>
    </w:p>
    <w:p w14:paraId="678ADE06" w14:textId="77777777" w:rsidR="00314B24" w:rsidRPr="00314B24" w:rsidRDefault="00314B24" w:rsidP="00314B24">
      <w:pPr>
        <w:jc w:val="right"/>
        <w:rPr>
          <w:sz w:val="24"/>
          <w:szCs w:val="24"/>
        </w:rPr>
      </w:pPr>
    </w:p>
    <w:p w14:paraId="55747DD8" w14:textId="77777777" w:rsidR="00314B24" w:rsidRPr="00314B24" w:rsidRDefault="00314B24" w:rsidP="00314B24">
      <w:pPr>
        <w:ind w:left="653" w:right="221" w:hanging="427"/>
        <w:jc w:val="center"/>
        <w:rPr>
          <w:b/>
          <w:bCs/>
          <w:sz w:val="24"/>
          <w:szCs w:val="24"/>
          <w:lang w:eastAsia="en-US"/>
        </w:rPr>
      </w:pPr>
      <w:r w:rsidRPr="00314B24">
        <w:rPr>
          <w:b/>
          <w:bCs/>
          <w:sz w:val="24"/>
          <w:szCs w:val="24"/>
          <w:lang w:eastAsia="en-US"/>
        </w:rPr>
        <w:t xml:space="preserve">Индивидуальный перечень показателей результативности труда работника ИКВС </w:t>
      </w:r>
      <w:proofErr w:type="spellStart"/>
      <w:r w:rsidRPr="00314B24">
        <w:rPr>
          <w:b/>
          <w:bCs/>
          <w:sz w:val="24"/>
          <w:szCs w:val="24"/>
          <w:lang w:eastAsia="en-US"/>
        </w:rPr>
        <w:t>УрО</w:t>
      </w:r>
      <w:proofErr w:type="spellEnd"/>
      <w:r w:rsidRPr="00314B24">
        <w:rPr>
          <w:b/>
          <w:bCs/>
          <w:sz w:val="24"/>
          <w:szCs w:val="24"/>
          <w:lang w:eastAsia="en-US"/>
        </w:rPr>
        <w:t xml:space="preserve"> РАН, занимающего должность научного работника, применяемый в целях аттестации</w:t>
      </w:r>
    </w:p>
    <w:p w14:paraId="710CB65C" w14:textId="77777777" w:rsidR="00314B24" w:rsidRPr="00314B24" w:rsidRDefault="00314B24" w:rsidP="00314B24">
      <w:pPr>
        <w:spacing w:after="293" w:line="259" w:lineRule="auto"/>
        <w:ind w:left="53"/>
        <w:jc w:val="center"/>
        <w:rPr>
          <w:sz w:val="16"/>
          <w:szCs w:val="16"/>
          <w:lang w:eastAsia="en-US"/>
        </w:rPr>
      </w:pPr>
      <w:r w:rsidRPr="00314B24">
        <w:rPr>
          <w:sz w:val="28"/>
          <w:szCs w:val="22"/>
          <w:lang w:eastAsia="en-US"/>
        </w:rPr>
        <w:t xml:space="preserve">______________________________________________________________________________________________________________________________________ </w:t>
      </w:r>
      <w:r w:rsidRPr="00314B24">
        <w:rPr>
          <w:sz w:val="16"/>
          <w:szCs w:val="16"/>
          <w:lang w:eastAsia="en-US"/>
        </w:rPr>
        <w:t>(Ф.И.О., должность с наименованием подразделения научного работника, ставка, ученая степень)</w:t>
      </w:r>
    </w:p>
    <w:p w14:paraId="0FBCE109" w14:textId="77777777" w:rsidR="00314B24" w:rsidRPr="00314B24" w:rsidRDefault="00314B24" w:rsidP="00314B24">
      <w:pPr>
        <w:ind w:left="107" w:right="108" w:hanging="11"/>
        <w:jc w:val="center"/>
        <w:rPr>
          <w:sz w:val="24"/>
          <w:szCs w:val="24"/>
          <w:lang w:eastAsia="en-US"/>
        </w:rPr>
      </w:pPr>
      <w:r w:rsidRPr="00314B24">
        <w:rPr>
          <w:sz w:val="24"/>
          <w:szCs w:val="24"/>
          <w:lang w:eastAsia="en-US"/>
        </w:rPr>
        <w:t>за период с _________ по _______________</w:t>
      </w:r>
    </w:p>
    <w:p w14:paraId="5C11C240" w14:textId="77777777" w:rsidR="00314B24" w:rsidRPr="00314B24" w:rsidRDefault="00314B24" w:rsidP="00314B24">
      <w:pPr>
        <w:ind w:left="107" w:right="108" w:hanging="11"/>
        <w:jc w:val="center"/>
        <w:rPr>
          <w:sz w:val="24"/>
          <w:szCs w:val="24"/>
          <w:lang w:eastAsia="en-US"/>
        </w:rPr>
      </w:pPr>
    </w:p>
    <w:tbl>
      <w:tblPr>
        <w:tblW w:w="5000" w:type="pct"/>
        <w:tblCellMar>
          <w:top w:w="163" w:type="dxa"/>
          <w:left w:w="55" w:type="dxa"/>
          <w:right w:w="0" w:type="dxa"/>
        </w:tblCellMar>
        <w:tblLook w:val="04A0" w:firstRow="1" w:lastRow="0" w:firstColumn="1" w:lastColumn="0" w:noHBand="0" w:noVBand="1"/>
      </w:tblPr>
      <w:tblGrid>
        <w:gridCol w:w="597"/>
        <w:gridCol w:w="4660"/>
        <w:gridCol w:w="1435"/>
        <w:gridCol w:w="2873"/>
      </w:tblGrid>
      <w:tr w:rsidR="00314B24" w:rsidRPr="00314B24" w14:paraId="00DBDC44" w14:textId="77777777" w:rsidTr="00314B24">
        <w:trPr>
          <w:trHeight w:val="859"/>
        </w:trPr>
        <w:tc>
          <w:tcPr>
            <w:tcW w:w="3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305602FE" w14:textId="77777777" w:rsidR="00314B24" w:rsidRPr="00314B24" w:rsidRDefault="00314B24" w:rsidP="00314B24">
            <w:pPr>
              <w:ind w:left="53" w:firstLine="53"/>
              <w:rPr>
                <w:sz w:val="24"/>
                <w:szCs w:val="24"/>
                <w:lang w:val="en-US" w:eastAsia="en-US"/>
              </w:rPr>
            </w:pPr>
            <w:r w:rsidRPr="00314B24">
              <w:rPr>
                <w:sz w:val="24"/>
                <w:szCs w:val="24"/>
                <w:lang w:val="en-US" w:eastAsia="en-US"/>
              </w:rPr>
              <w:t>№ п/п</w:t>
            </w:r>
          </w:p>
        </w:tc>
        <w:tc>
          <w:tcPr>
            <w:tcW w:w="243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6EBD99C5" w14:textId="77777777" w:rsidR="00314B24" w:rsidRPr="00314B24" w:rsidRDefault="00314B24" w:rsidP="00314B24">
            <w:pPr>
              <w:jc w:val="center"/>
              <w:rPr>
                <w:sz w:val="24"/>
                <w:szCs w:val="24"/>
                <w:lang w:eastAsia="en-US"/>
              </w:rPr>
            </w:pPr>
            <w:r w:rsidRPr="00314B24">
              <w:rPr>
                <w:sz w:val="24"/>
                <w:szCs w:val="24"/>
                <w:lang w:eastAsia="en-US"/>
              </w:rPr>
              <w:t>Показатели результативности труда научного работника</w:t>
            </w:r>
          </w:p>
        </w:tc>
        <w:tc>
          <w:tcPr>
            <w:tcW w:w="7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AC1100D" w14:textId="77777777" w:rsidR="00314B24" w:rsidRPr="00314B24" w:rsidRDefault="00314B24" w:rsidP="00314B24">
            <w:pPr>
              <w:jc w:val="center"/>
              <w:rPr>
                <w:sz w:val="24"/>
                <w:szCs w:val="24"/>
                <w:lang w:val="en-US" w:eastAsia="en-US"/>
              </w:rPr>
            </w:pPr>
            <w:proofErr w:type="spellStart"/>
            <w:r w:rsidRPr="00314B24">
              <w:rPr>
                <w:sz w:val="24"/>
                <w:szCs w:val="24"/>
                <w:lang w:val="en-US" w:eastAsia="en-US"/>
              </w:rPr>
              <w:t>Единица</w:t>
            </w:r>
            <w:proofErr w:type="spellEnd"/>
            <w:r w:rsidRPr="00314B24">
              <w:rPr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314B24">
              <w:rPr>
                <w:sz w:val="24"/>
                <w:szCs w:val="24"/>
                <w:lang w:val="en-US" w:eastAsia="en-US"/>
              </w:rPr>
              <w:t>измерения</w:t>
            </w:r>
            <w:proofErr w:type="spellEnd"/>
          </w:p>
        </w:tc>
        <w:tc>
          <w:tcPr>
            <w:tcW w:w="150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5B91BBBB" w14:textId="77777777" w:rsidR="00314B24" w:rsidRPr="00314B24" w:rsidRDefault="00314B24" w:rsidP="00314B24">
            <w:pPr>
              <w:jc w:val="center"/>
              <w:rPr>
                <w:sz w:val="24"/>
                <w:szCs w:val="24"/>
                <w:lang w:val="en-US" w:eastAsia="en-US"/>
              </w:rPr>
            </w:pPr>
            <w:proofErr w:type="spellStart"/>
            <w:r w:rsidRPr="00314B24">
              <w:rPr>
                <w:sz w:val="24"/>
                <w:szCs w:val="24"/>
                <w:lang w:val="en-US" w:eastAsia="en-US"/>
              </w:rPr>
              <w:t>Количественное</w:t>
            </w:r>
            <w:proofErr w:type="spellEnd"/>
            <w:r w:rsidRPr="00314B24">
              <w:rPr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314B24">
              <w:rPr>
                <w:sz w:val="24"/>
                <w:szCs w:val="24"/>
                <w:lang w:val="en-US" w:eastAsia="en-US"/>
              </w:rPr>
              <w:t>значение</w:t>
            </w:r>
            <w:proofErr w:type="spellEnd"/>
            <w:r w:rsidRPr="00314B24">
              <w:rPr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314B24">
              <w:rPr>
                <w:sz w:val="24"/>
                <w:szCs w:val="24"/>
                <w:lang w:val="en-US" w:eastAsia="en-US"/>
              </w:rPr>
              <w:t>показателя</w:t>
            </w:r>
            <w:proofErr w:type="spellEnd"/>
          </w:p>
        </w:tc>
      </w:tr>
      <w:tr w:rsidR="00314B24" w:rsidRPr="00314B24" w14:paraId="6C68C39E" w14:textId="77777777" w:rsidTr="00314B24">
        <w:trPr>
          <w:trHeight w:val="296"/>
        </w:trPr>
        <w:tc>
          <w:tcPr>
            <w:tcW w:w="3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D9DBC54" w14:textId="77777777" w:rsidR="00314B24" w:rsidRPr="00314B24" w:rsidRDefault="00314B24" w:rsidP="00314B24">
            <w:pPr>
              <w:rPr>
                <w:sz w:val="24"/>
                <w:szCs w:val="24"/>
                <w:lang w:val="en-US" w:eastAsia="en-US"/>
              </w:rPr>
            </w:pPr>
            <w:r w:rsidRPr="00314B24">
              <w:rPr>
                <w:sz w:val="24"/>
                <w:szCs w:val="24"/>
                <w:lang w:val="en-US" w:eastAsia="en-US"/>
              </w:rPr>
              <w:t xml:space="preserve">1. </w:t>
            </w:r>
          </w:p>
        </w:tc>
        <w:tc>
          <w:tcPr>
            <w:tcW w:w="243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74E88A7" w14:textId="77777777" w:rsidR="00314B24" w:rsidRPr="00314B24" w:rsidRDefault="00314B24" w:rsidP="00314B24">
            <w:pPr>
              <w:ind w:left="10" w:right="301" w:hanging="10"/>
              <w:jc w:val="both"/>
              <w:rPr>
                <w:sz w:val="24"/>
                <w:szCs w:val="24"/>
                <w:lang w:eastAsia="en-US"/>
              </w:rPr>
            </w:pPr>
            <w:r w:rsidRPr="00314B24">
              <w:rPr>
                <w:sz w:val="24"/>
                <w:szCs w:val="24"/>
                <w:lang w:eastAsia="en-US"/>
              </w:rPr>
              <w:t>Число публикаций работника, индексируемых в российских и международных информационно-аналитических системах научного цитированию, из них:</w:t>
            </w:r>
          </w:p>
        </w:tc>
        <w:tc>
          <w:tcPr>
            <w:tcW w:w="7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ADD6578" w14:textId="77777777" w:rsidR="00314B24" w:rsidRPr="00314B24" w:rsidRDefault="00314B24" w:rsidP="00314B24">
            <w:pPr>
              <w:ind w:right="72"/>
              <w:jc w:val="center"/>
              <w:rPr>
                <w:sz w:val="24"/>
                <w:szCs w:val="24"/>
                <w:lang w:val="en-US" w:eastAsia="en-US"/>
              </w:rPr>
            </w:pPr>
            <w:proofErr w:type="spellStart"/>
            <w:r w:rsidRPr="00314B24">
              <w:rPr>
                <w:sz w:val="24"/>
                <w:szCs w:val="24"/>
                <w:lang w:val="en-US" w:eastAsia="en-US"/>
              </w:rPr>
              <w:t>шт</w:t>
            </w:r>
            <w:proofErr w:type="spellEnd"/>
            <w:r w:rsidRPr="00314B24">
              <w:rPr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50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A8A72F4" w14:textId="77777777" w:rsidR="00314B24" w:rsidRPr="00314B24" w:rsidRDefault="00314B24" w:rsidP="00314B24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314B24" w:rsidRPr="00314B24" w14:paraId="3E788121" w14:textId="77777777" w:rsidTr="00314B24">
        <w:trPr>
          <w:trHeight w:val="255"/>
        </w:trPr>
        <w:tc>
          <w:tcPr>
            <w:tcW w:w="3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A258175" w14:textId="77777777" w:rsidR="00314B24" w:rsidRPr="00314B24" w:rsidRDefault="00314B24" w:rsidP="00314B24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243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BE41F1F" w14:textId="77777777" w:rsidR="00314B24" w:rsidRPr="00314B24" w:rsidRDefault="00314B24" w:rsidP="00314B24">
            <w:pPr>
              <w:ind w:left="10" w:right="301" w:hanging="10"/>
              <w:jc w:val="both"/>
              <w:rPr>
                <w:sz w:val="24"/>
                <w:szCs w:val="24"/>
                <w:lang w:eastAsia="en-US"/>
              </w:rPr>
            </w:pPr>
            <w:r w:rsidRPr="00314B24">
              <w:rPr>
                <w:sz w:val="24"/>
                <w:szCs w:val="24"/>
                <w:lang w:eastAsia="en-US"/>
              </w:rPr>
              <w:t xml:space="preserve">1.1. </w:t>
            </w:r>
            <w:r w:rsidRPr="00314B24">
              <w:rPr>
                <w:sz w:val="24"/>
                <w:szCs w:val="24"/>
              </w:rPr>
              <w:t>Публикации в изданиях, индексируемых в Белом списке</w:t>
            </w:r>
          </w:p>
        </w:tc>
        <w:tc>
          <w:tcPr>
            <w:tcW w:w="7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98ADC40" w14:textId="77777777" w:rsidR="00314B24" w:rsidRPr="00314B24" w:rsidRDefault="00314B24" w:rsidP="00314B24">
            <w:pPr>
              <w:ind w:right="72"/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 w:rsidRPr="00314B24">
              <w:rPr>
                <w:sz w:val="24"/>
                <w:szCs w:val="24"/>
                <w:lang w:val="en-US" w:eastAsia="en-US"/>
              </w:rPr>
              <w:t>шт</w:t>
            </w:r>
            <w:proofErr w:type="spellEnd"/>
            <w:r w:rsidRPr="00314B24">
              <w:rPr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50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F3063FC" w14:textId="77777777" w:rsidR="00314B24" w:rsidRPr="00314B24" w:rsidRDefault="00314B24" w:rsidP="00314B24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314B24" w:rsidRPr="00314B24" w14:paraId="0F96DDB4" w14:textId="77777777" w:rsidTr="00314B24">
        <w:trPr>
          <w:trHeight w:val="15"/>
        </w:trPr>
        <w:tc>
          <w:tcPr>
            <w:tcW w:w="3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FFEACE0" w14:textId="77777777" w:rsidR="00314B24" w:rsidRPr="00314B24" w:rsidRDefault="00314B24" w:rsidP="00314B24">
            <w:pPr>
              <w:rPr>
                <w:sz w:val="24"/>
                <w:szCs w:val="24"/>
                <w:lang w:eastAsia="en-US"/>
              </w:rPr>
            </w:pPr>
            <w:r w:rsidRPr="00314B24">
              <w:rPr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243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83AD7B4" w14:textId="77777777" w:rsidR="00314B24" w:rsidRPr="00314B24" w:rsidRDefault="00314B24" w:rsidP="00314B24">
            <w:pPr>
              <w:ind w:left="48"/>
              <w:rPr>
                <w:sz w:val="24"/>
                <w:szCs w:val="24"/>
                <w:lang w:eastAsia="en-US"/>
              </w:rPr>
            </w:pPr>
            <w:r w:rsidRPr="00314B24">
              <w:rPr>
                <w:sz w:val="24"/>
                <w:szCs w:val="24"/>
              </w:rPr>
              <w:t xml:space="preserve">Монографии, зарегистрированные в Российской книжной палате и имеющие рекомендацию Ученого совета ИКВС </w:t>
            </w:r>
            <w:proofErr w:type="spellStart"/>
            <w:r w:rsidRPr="00314B24">
              <w:rPr>
                <w:sz w:val="24"/>
                <w:szCs w:val="24"/>
              </w:rPr>
              <w:t>УрО</w:t>
            </w:r>
            <w:proofErr w:type="spellEnd"/>
            <w:r w:rsidRPr="00314B24">
              <w:rPr>
                <w:sz w:val="24"/>
                <w:szCs w:val="24"/>
              </w:rPr>
              <w:t xml:space="preserve"> РАН</w:t>
            </w:r>
          </w:p>
        </w:tc>
        <w:tc>
          <w:tcPr>
            <w:tcW w:w="7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471F56C" w14:textId="77777777" w:rsidR="00314B24" w:rsidRPr="00314B24" w:rsidRDefault="00314B24" w:rsidP="00314B24">
            <w:pPr>
              <w:ind w:right="72"/>
              <w:jc w:val="center"/>
              <w:rPr>
                <w:sz w:val="24"/>
                <w:szCs w:val="24"/>
                <w:lang w:eastAsia="en-US"/>
              </w:rPr>
            </w:pPr>
            <w:r w:rsidRPr="00314B24">
              <w:rPr>
                <w:sz w:val="24"/>
                <w:szCs w:val="24"/>
                <w:lang w:eastAsia="en-US"/>
              </w:rPr>
              <w:t>шт.</w:t>
            </w:r>
          </w:p>
        </w:tc>
        <w:tc>
          <w:tcPr>
            <w:tcW w:w="150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2E112B2" w14:textId="77777777" w:rsidR="00314B24" w:rsidRPr="00314B24" w:rsidRDefault="00314B24" w:rsidP="00314B24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314B24" w:rsidRPr="00314B24" w14:paraId="6AB1F41C" w14:textId="77777777" w:rsidTr="00314B24">
        <w:trPr>
          <w:trHeight w:val="520"/>
        </w:trPr>
        <w:tc>
          <w:tcPr>
            <w:tcW w:w="3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9C40E39" w14:textId="77777777" w:rsidR="00314B24" w:rsidRPr="00314B24" w:rsidRDefault="00314B24" w:rsidP="00314B24">
            <w:pPr>
              <w:rPr>
                <w:sz w:val="24"/>
                <w:szCs w:val="24"/>
                <w:lang w:eastAsia="en-US"/>
              </w:rPr>
            </w:pPr>
            <w:r w:rsidRPr="00314B24">
              <w:rPr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243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162644A" w14:textId="77777777" w:rsidR="00314B24" w:rsidRPr="00314B24" w:rsidRDefault="00314B24" w:rsidP="00314B24">
            <w:pPr>
              <w:ind w:left="48"/>
              <w:rPr>
                <w:sz w:val="24"/>
                <w:szCs w:val="24"/>
                <w:lang w:eastAsia="en-US"/>
              </w:rPr>
            </w:pPr>
            <w:r w:rsidRPr="00314B24">
              <w:rPr>
                <w:sz w:val="24"/>
                <w:szCs w:val="24"/>
                <w:lang w:eastAsia="en-US"/>
              </w:rPr>
              <w:t>Количество созданных результатов интеллектуальной деятельности (патентов на изобретения), учтенных в государственных информационных системах</w:t>
            </w:r>
          </w:p>
        </w:tc>
        <w:tc>
          <w:tcPr>
            <w:tcW w:w="7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6AE64F2" w14:textId="77777777" w:rsidR="00314B24" w:rsidRPr="00314B24" w:rsidRDefault="00314B24" w:rsidP="00314B24">
            <w:pPr>
              <w:ind w:right="72"/>
              <w:jc w:val="center"/>
              <w:rPr>
                <w:sz w:val="24"/>
                <w:szCs w:val="24"/>
                <w:lang w:eastAsia="en-US"/>
              </w:rPr>
            </w:pPr>
            <w:r w:rsidRPr="00314B24">
              <w:rPr>
                <w:sz w:val="24"/>
                <w:szCs w:val="24"/>
                <w:lang w:eastAsia="en-US"/>
              </w:rPr>
              <w:t>шт.</w:t>
            </w:r>
          </w:p>
        </w:tc>
        <w:tc>
          <w:tcPr>
            <w:tcW w:w="150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B634745" w14:textId="77777777" w:rsidR="00314B24" w:rsidRPr="00314B24" w:rsidRDefault="00314B24" w:rsidP="00314B24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314B24" w:rsidRPr="00314B24" w14:paraId="0F455C85" w14:textId="77777777" w:rsidTr="00314B24">
        <w:trPr>
          <w:trHeight w:val="390"/>
        </w:trPr>
        <w:tc>
          <w:tcPr>
            <w:tcW w:w="3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7EED267" w14:textId="77777777" w:rsidR="00314B24" w:rsidRPr="00314B24" w:rsidRDefault="00314B24" w:rsidP="00314B24">
            <w:pPr>
              <w:rPr>
                <w:sz w:val="24"/>
                <w:szCs w:val="24"/>
                <w:lang w:eastAsia="en-US"/>
              </w:rPr>
            </w:pPr>
            <w:r w:rsidRPr="00314B24">
              <w:rPr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243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00A9967" w14:textId="77777777" w:rsidR="00314B24" w:rsidRPr="00314B24" w:rsidRDefault="00314B24" w:rsidP="00314B24">
            <w:pPr>
              <w:ind w:left="48"/>
              <w:rPr>
                <w:sz w:val="24"/>
                <w:szCs w:val="24"/>
                <w:lang w:eastAsia="en-US"/>
              </w:rPr>
            </w:pPr>
            <w:r w:rsidRPr="00314B24">
              <w:rPr>
                <w:sz w:val="24"/>
                <w:szCs w:val="24"/>
                <w:lang w:eastAsia="en-US"/>
              </w:rPr>
              <w:t>Число научных конференций, в которых работник принял участие с устным докладом</w:t>
            </w:r>
          </w:p>
        </w:tc>
        <w:tc>
          <w:tcPr>
            <w:tcW w:w="7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1ABD20C" w14:textId="77777777" w:rsidR="00314B24" w:rsidRPr="00314B24" w:rsidRDefault="00314B24" w:rsidP="00314B24">
            <w:pPr>
              <w:ind w:right="72"/>
              <w:jc w:val="center"/>
              <w:rPr>
                <w:sz w:val="24"/>
                <w:szCs w:val="24"/>
                <w:lang w:eastAsia="en-US"/>
              </w:rPr>
            </w:pPr>
            <w:r w:rsidRPr="00314B24">
              <w:rPr>
                <w:sz w:val="24"/>
                <w:szCs w:val="24"/>
                <w:lang w:eastAsia="en-US"/>
              </w:rPr>
              <w:t>шт.</w:t>
            </w:r>
          </w:p>
        </w:tc>
        <w:tc>
          <w:tcPr>
            <w:tcW w:w="150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7A5D0BA" w14:textId="77777777" w:rsidR="00314B24" w:rsidRPr="00314B24" w:rsidRDefault="00314B24" w:rsidP="00314B24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314B24" w:rsidRPr="00314B24" w14:paraId="0EA4AC82" w14:textId="77777777" w:rsidTr="00314B24">
        <w:trPr>
          <w:trHeight w:val="107"/>
        </w:trPr>
        <w:tc>
          <w:tcPr>
            <w:tcW w:w="3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2FB11D6" w14:textId="77777777" w:rsidR="00314B24" w:rsidRPr="00314B24" w:rsidRDefault="00314B24" w:rsidP="00314B24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243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4E82F70" w14:textId="77777777" w:rsidR="00314B24" w:rsidRPr="00314B24" w:rsidRDefault="00314B24" w:rsidP="00314B24">
            <w:pPr>
              <w:ind w:left="48"/>
              <w:rPr>
                <w:sz w:val="24"/>
                <w:szCs w:val="24"/>
                <w:lang w:eastAsia="en-US"/>
              </w:rPr>
            </w:pPr>
            <w:r w:rsidRPr="00314B24">
              <w:rPr>
                <w:sz w:val="24"/>
                <w:szCs w:val="24"/>
                <w:lang w:eastAsia="en-US"/>
              </w:rPr>
              <w:t>4.1. Число международных научных конференций, в организации которых принял участие работник</w:t>
            </w:r>
          </w:p>
        </w:tc>
        <w:tc>
          <w:tcPr>
            <w:tcW w:w="7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A70965A" w14:textId="77777777" w:rsidR="00314B24" w:rsidRPr="00314B24" w:rsidRDefault="00314B24" w:rsidP="00314B24">
            <w:pPr>
              <w:ind w:right="72"/>
              <w:jc w:val="center"/>
              <w:rPr>
                <w:sz w:val="24"/>
                <w:szCs w:val="24"/>
                <w:lang w:eastAsia="en-US"/>
              </w:rPr>
            </w:pPr>
            <w:r w:rsidRPr="00314B24">
              <w:rPr>
                <w:sz w:val="24"/>
                <w:szCs w:val="24"/>
                <w:lang w:eastAsia="en-US"/>
              </w:rPr>
              <w:t>шт.</w:t>
            </w:r>
          </w:p>
        </w:tc>
        <w:tc>
          <w:tcPr>
            <w:tcW w:w="150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C450384" w14:textId="77777777" w:rsidR="00314B24" w:rsidRPr="00314B24" w:rsidRDefault="00314B24" w:rsidP="00314B24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314B24" w:rsidRPr="00314B24" w14:paraId="27074049" w14:textId="77777777" w:rsidTr="00314B24">
        <w:trPr>
          <w:trHeight w:val="107"/>
        </w:trPr>
        <w:tc>
          <w:tcPr>
            <w:tcW w:w="3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E7AAAA0" w14:textId="77777777" w:rsidR="00314B24" w:rsidRPr="00314B24" w:rsidRDefault="00314B24" w:rsidP="00314B24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243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2F0AD32" w14:textId="77777777" w:rsidR="00314B24" w:rsidRPr="00314B24" w:rsidRDefault="00314B24" w:rsidP="00314B24">
            <w:pPr>
              <w:ind w:left="48"/>
              <w:rPr>
                <w:sz w:val="24"/>
                <w:szCs w:val="24"/>
                <w:lang w:eastAsia="en-US"/>
              </w:rPr>
            </w:pPr>
            <w:r w:rsidRPr="00314B24">
              <w:rPr>
                <w:sz w:val="24"/>
                <w:szCs w:val="24"/>
                <w:lang w:eastAsia="en-US"/>
              </w:rPr>
              <w:t>4.2. Число российских научных конференций, в организации которых принял участие работник</w:t>
            </w:r>
          </w:p>
        </w:tc>
        <w:tc>
          <w:tcPr>
            <w:tcW w:w="7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6310E51" w14:textId="77777777" w:rsidR="00314B24" w:rsidRPr="00314B24" w:rsidRDefault="00314B24" w:rsidP="00314B24">
            <w:pPr>
              <w:ind w:right="72"/>
              <w:jc w:val="center"/>
              <w:rPr>
                <w:sz w:val="24"/>
                <w:szCs w:val="24"/>
                <w:lang w:eastAsia="en-US"/>
              </w:rPr>
            </w:pPr>
            <w:r w:rsidRPr="00314B24">
              <w:rPr>
                <w:sz w:val="24"/>
                <w:szCs w:val="24"/>
                <w:lang w:eastAsia="en-US"/>
              </w:rPr>
              <w:t>шт.</w:t>
            </w:r>
          </w:p>
        </w:tc>
        <w:tc>
          <w:tcPr>
            <w:tcW w:w="150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2FEE0EA" w14:textId="77777777" w:rsidR="00314B24" w:rsidRPr="00314B24" w:rsidRDefault="00314B24" w:rsidP="00314B24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314B24" w:rsidRPr="00314B24" w14:paraId="6CA8D1A8" w14:textId="77777777" w:rsidTr="00314B24">
        <w:trPr>
          <w:trHeight w:val="15"/>
        </w:trPr>
        <w:tc>
          <w:tcPr>
            <w:tcW w:w="3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C39EABD" w14:textId="77777777" w:rsidR="00314B24" w:rsidRPr="00314B24" w:rsidRDefault="00314B24" w:rsidP="00314B24">
            <w:pPr>
              <w:rPr>
                <w:sz w:val="24"/>
                <w:szCs w:val="24"/>
                <w:lang w:eastAsia="en-US"/>
              </w:rPr>
            </w:pPr>
            <w:r w:rsidRPr="00314B24">
              <w:rPr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243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4EF33AC" w14:textId="77777777" w:rsidR="00314B24" w:rsidRPr="00314B24" w:rsidRDefault="00314B24" w:rsidP="00314B24">
            <w:pPr>
              <w:ind w:left="14" w:firstLine="5"/>
              <w:rPr>
                <w:sz w:val="24"/>
                <w:szCs w:val="24"/>
                <w:lang w:eastAsia="en-US"/>
              </w:rPr>
            </w:pPr>
            <w:r w:rsidRPr="00314B24">
              <w:rPr>
                <w:sz w:val="24"/>
                <w:szCs w:val="24"/>
                <w:lang w:eastAsia="en-US"/>
              </w:rPr>
              <w:t>Привлечение финансовых ресурсов в институт с участием работника</w:t>
            </w:r>
          </w:p>
        </w:tc>
        <w:tc>
          <w:tcPr>
            <w:tcW w:w="7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79E0D3F" w14:textId="77777777" w:rsidR="00314B24" w:rsidRPr="00314B24" w:rsidRDefault="00314B24" w:rsidP="00314B24">
            <w:pPr>
              <w:ind w:right="72"/>
              <w:jc w:val="center"/>
              <w:rPr>
                <w:sz w:val="24"/>
                <w:szCs w:val="24"/>
                <w:lang w:eastAsia="en-US"/>
              </w:rPr>
            </w:pPr>
          </w:p>
          <w:p w14:paraId="656F19D4" w14:textId="77777777" w:rsidR="00314B24" w:rsidRPr="00314B24" w:rsidRDefault="00314B24" w:rsidP="00314B24">
            <w:pPr>
              <w:ind w:right="72"/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 w:rsidRPr="00314B24">
              <w:rPr>
                <w:sz w:val="24"/>
                <w:szCs w:val="24"/>
                <w:lang w:eastAsia="en-US"/>
              </w:rPr>
              <w:t>тыс.руб</w:t>
            </w:r>
            <w:proofErr w:type="spellEnd"/>
            <w:r w:rsidRPr="00314B24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50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23EC217" w14:textId="77777777" w:rsidR="00314B24" w:rsidRPr="00314B24" w:rsidRDefault="00314B24" w:rsidP="00314B24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314B24" w:rsidRPr="00314B24" w14:paraId="178E8D30" w14:textId="77777777" w:rsidTr="00314B24">
        <w:trPr>
          <w:trHeight w:val="15"/>
        </w:trPr>
        <w:tc>
          <w:tcPr>
            <w:tcW w:w="3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3800A0D" w14:textId="77777777" w:rsidR="00314B24" w:rsidRPr="00314B24" w:rsidRDefault="00314B24" w:rsidP="00314B24">
            <w:pPr>
              <w:rPr>
                <w:sz w:val="24"/>
                <w:szCs w:val="24"/>
                <w:lang w:eastAsia="en-US"/>
              </w:rPr>
            </w:pPr>
            <w:r w:rsidRPr="00314B24">
              <w:rPr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243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20E5D7B" w14:textId="77777777" w:rsidR="00314B24" w:rsidRPr="00314B24" w:rsidRDefault="00314B24" w:rsidP="00314B24">
            <w:pPr>
              <w:ind w:firstLine="14"/>
              <w:rPr>
                <w:sz w:val="24"/>
                <w:szCs w:val="24"/>
                <w:lang w:eastAsia="en-US"/>
              </w:rPr>
            </w:pPr>
            <w:r w:rsidRPr="00314B24">
              <w:rPr>
                <w:sz w:val="24"/>
                <w:szCs w:val="24"/>
                <w:lang w:eastAsia="en-US"/>
              </w:rPr>
              <w:t>Факты нарушения исполнительской дисциплины и другие нарушения</w:t>
            </w:r>
          </w:p>
        </w:tc>
        <w:tc>
          <w:tcPr>
            <w:tcW w:w="7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C24F978" w14:textId="77777777" w:rsidR="00314B24" w:rsidRPr="00314B24" w:rsidRDefault="00314B24" w:rsidP="00314B24">
            <w:pPr>
              <w:ind w:right="72"/>
              <w:jc w:val="center"/>
              <w:rPr>
                <w:sz w:val="24"/>
                <w:szCs w:val="24"/>
                <w:lang w:eastAsia="en-US"/>
              </w:rPr>
            </w:pPr>
            <w:r w:rsidRPr="00314B24">
              <w:rPr>
                <w:sz w:val="24"/>
                <w:szCs w:val="24"/>
                <w:lang w:eastAsia="en-US"/>
              </w:rPr>
              <w:t>шт.</w:t>
            </w:r>
          </w:p>
        </w:tc>
        <w:tc>
          <w:tcPr>
            <w:tcW w:w="150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1835CDE" w14:textId="77777777" w:rsidR="00314B24" w:rsidRPr="00314B24" w:rsidRDefault="00314B24" w:rsidP="00314B24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314B24" w:rsidRPr="00314B24" w14:paraId="665D5F5B" w14:textId="77777777" w:rsidTr="00314B24">
        <w:trPr>
          <w:trHeight w:val="15"/>
        </w:trPr>
        <w:tc>
          <w:tcPr>
            <w:tcW w:w="3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2CB2A6D" w14:textId="77777777" w:rsidR="00314B24" w:rsidRPr="00314B24" w:rsidRDefault="00314B24" w:rsidP="00314B24">
            <w:pPr>
              <w:rPr>
                <w:sz w:val="24"/>
                <w:szCs w:val="24"/>
                <w:lang w:eastAsia="en-US"/>
              </w:rPr>
            </w:pPr>
            <w:r w:rsidRPr="00314B24">
              <w:rPr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243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7277615" w14:textId="77777777" w:rsidR="00314B24" w:rsidRPr="00314B24" w:rsidRDefault="00314B24" w:rsidP="00314B24">
            <w:pPr>
              <w:ind w:firstLine="14"/>
              <w:rPr>
                <w:sz w:val="24"/>
                <w:szCs w:val="24"/>
                <w:lang w:eastAsia="en-US"/>
              </w:rPr>
            </w:pPr>
            <w:r w:rsidRPr="00314B24">
              <w:rPr>
                <w:sz w:val="24"/>
                <w:szCs w:val="24"/>
                <w:lang w:eastAsia="en-US"/>
              </w:rPr>
              <w:t>Наличие поощрений (награждения) и прочее</w:t>
            </w:r>
          </w:p>
        </w:tc>
        <w:tc>
          <w:tcPr>
            <w:tcW w:w="7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FE9DF58" w14:textId="77777777" w:rsidR="00314B24" w:rsidRPr="00314B24" w:rsidRDefault="00314B24" w:rsidP="00314B24">
            <w:pPr>
              <w:ind w:right="72"/>
              <w:jc w:val="center"/>
              <w:rPr>
                <w:sz w:val="24"/>
                <w:szCs w:val="24"/>
                <w:lang w:eastAsia="en-US"/>
              </w:rPr>
            </w:pPr>
            <w:r w:rsidRPr="00314B24">
              <w:rPr>
                <w:sz w:val="24"/>
                <w:szCs w:val="24"/>
                <w:lang w:eastAsia="en-US"/>
              </w:rPr>
              <w:t>шт.</w:t>
            </w:r>
          </w:p>
        </w:tc>
        <w:tc>
          <w:tcPr>
            <w:tcW w:w="150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A29F308" w14:textId="77777777" w:rsidR="00314B24" w:rsidRPr="00314B24" w:rsidRDefault="00314B24" w:rsidP="00314B24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</w:tbl>
    <w:p w14:paraId="27202404" w14:textId="77777777" w:rsidR="00314B24" w:rsidRPr="00314B24" w:rsidRDefault="00314B24" w:rsidP="00314B24">
      <w:pPr>
        <w:ind w:right="11131"/>
        <w:rPr>
          <w:sz w:val="24"/>
          <w:szCs w:val="24"/>
          <w:lang w:eastAsia="en-US"/>
        </w:rPr>
      </w:pPr>
    </w:p>
    <w:p w14:paraId="17126DE5" w14:textId="77777777" w:rsidR="00314B24" w:rsidRPr="00314B24" w:rsidRDefault="00314B24" w:rsidP="00314B24">
      <w:pPr>
        <w:ind w:left="45" w:firstLine="6"/>
        <w:jc w:val="both"/>
        <w:rPr>
          <w:sz w:val="24"/>
          <w:szCs w:val="24"/>
          <w:lang w:eastAsia="en-US"/>
        </w:rPr>
      </w:pPr>
    </w:p>
    <w:p w14:paraId="390EA5C3" w14:textId="77777777" w:rsidR="00314B24" w:rsidRPr="00314B24" w:rsidRDefault="00314B24" w:rsidP="00314B24">
      <w:pPr>
        <w:ind w:left="45" w:firstLine="6"/>
        <w:jc w:val="both"/>
        <w:rPr>
          <w:sz w:val="24"/>
          <w:szCs w:val="24"/>
          <w:lang w:eastAsia="en-US"/>
        </w:rPr>
      </w:pPr>
      <w:r w:rsidRPr="00314B24">
        <w:rPr>
          <w:sz w:val="24"/>
          <w:szCs w:val="24"/>
          <w:lang w:eastAsia="en-US"/>
        </w:rPr>
        <w:t>Работник отдела кадров____________/_______________/</w:t>
      </w:r>
    </w:p>
    <w:p w14:paraId="01F9ECD4" w14:textId="77777777" w:rsidR="00314B24" w:rsidRPr="00314B24" w:rsidRDefault="00314B24" w:rsidP="00314B24">
      <w:pPr>
        <w:ind w:left="45" w:firstLine="6"/>
        <w:jc w:val="both"/>
        <w:rPr>
          <w:sz w:val="24"/>
          <w:szCs w:val="24"/>
          <w:lang w:eastAsia="en-US"/>
        </w:rPr>
      </w:pPr>
    </w:p>
    <w:p w14:paraId="6BFF4353" w14:textId="77777777" w:rsidR="00314B24" w:rsidRPr="00314B24" w:rsidRDefault="00314B24" w:rsidP="00314B24">
      <w:pPr>
        <w:ind w:left="45" w:firstLine="6"/>
        <w:jc w:val="both"/>
        <w:rPr>
          <w:sz w:val="24"/>
          <w:szCs w:val="24"/>
          <w:lang w:eastAsia="en-US"/>
        </w:rPr>
      </w:pPr>
      <w:r w:rsidRPr="00314B24">
        <w:rPr>
          <w:sz w:val="24"/>
          <w:szCs w:val="24"/>
          <w:lang w:eastAsia="en-US"/>
        </w:rPr>
        <w:t>С индивидуальным перечнем ознакомлен (а) и получил (а) экземпляр на руки</w:t>
      </w:r>
    </w:p>
    <w:p w14:paraId="3AC6BDD7" w14:textId="77777777" w:rsidR="00314B24" w:rsidRPr="00314B24" w:rsidRDefault="00314B24" w:rsidP="00314B24">
      <w:pPr>
        <w:ind w:left="45" w:firstLine="6"/>
        <w:jc w:val="both"/>
        <w:rPr>
          <w:sz w:val="24"/>
          <w:szCs w:val="24"/>
          <w:lang w:eastAsia="en-US"/>
        </w:rPr>
      </w:pPr>
    </w:p>
    <w:p w14:paraId="756DC73B" w14:textId="77777777" w:rsidR="00314B24" w:rsidRPr="00314B24" w:rsidRDefault="00314B24" w:rsidP="00314B24">
      <w:pPr>
        <w:ind w:left="45" w:firstLine="6"/>
        <w:jc w:val="both"/>
        <w:rPr>
          <w:sz w:val="24"/>
          <w:szCs w:val="24"/>
          <w:lang w:eastAsia="en-US"/>
        </w:rPr>
      </w:pPr>
      <w:r w:rsidRPr="00314B24">
        <w:rPr>
          <w:sz w:val="24"/>
          <w:szCs w:val="24"/>
          <w:lang w:eastAsia="en-US"/>
        </w:rPr>
        <w:t>________________/______________________/</w:t>
      </w:r>
    </w:p>
    <w:p w14:paraId="0F811261" w14:textId="77777777" w:rsidR="00314B24" w:rsidRPr="00314B24" w:rsidRDefault="00314B24" w:rsidP="00314B24">
      <w:pPr>
        <w:ind w:left="43" w:firstLine="4"/>
        <w:jc w:val="both"/>
        <w:rPr>
          <w:sz w:val="24"/>
          <w:szCs w:val="24"/>
          <w:lang w:eastAsia="en-US"/>
        </w:rPr>
      </w:pPr>
    </w:p>
    <w:p w14:paraId="65AAD519" w14:textId="77777777" w:rsidR="00314B24" w:rsidRPr="00314B24" w:rsidRDefault="00314B24" w:rsidP="00314B24">
      <w:pPr>
        <w:jc w:val="both"/>
        <w:rPr>
          <w:sz w:val="24"/>
          <w:szCs w:val="24"/>
          <w:lang w:eastAsia="en-US"/>
        </w:rPr>
      </w:pPr>
    </w:p>
    <w:p w14:paraId="65BE1352" w14:textId="77777777" w:rsidR="00314B24" w:rsidRPr="00314B24" w:rsidRDefault="00314B24" w:rsidP="00314B24">
      <w:pPr>
        <w:jc w:val="both"/>
        <w:rPr>
          <w:sz w:val="24"/>
          <w:szCs w:val="24"/>
          <w:lang w:eastAsia="en-US"/>
        </w:rPr>
        <w:sectPr w:rsidR="00314B24" w:rsidRPr="00314B24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14" w:h="16848"/>
          <w:pgMar w:top="1011" w:right="754" w:bottom="1339" w:left="1589" w:header="720" w:footer="538" w:gutter="0"/>
          <w:cols w:space="720"/>
        </w:sectPr>
      </w:pPr>
    </w:p>
    <w:p w14:paraId="47F81891" w14:textId="77777777" w:rsidR="00314B24" w:rsidRPr="00314B24" w:rsidRDefault="00314B24" w:rsidP="00314B24">
      <w:pPr>
        <w:widowControl w:val="0"/>
        <w:autoSpaceDE w:val="0"/>
        <w:autoSpaceDN w:val="0"/>
        <w:jc w:val="right"/>
        <w:outlineLvl w:val="1"/>
        <w:rPr>
          <w:rFonts w:eastAsiaTheme="minorEastAsia"/>
          <w:b/>
          <w:bCs/>
          <w:sz w:val="24"/>
          <w:szCs w:val="24"/>
        </w:rPr>
      </w:pPr>
      <w:r w:rsidRPr="00314B24">
        <w:rPr>
          <w:rFonts w:eastAsiaTheme="minorEastAsia"/>
          <w:b/>
          <w:bCs/>
          <w:sz w:val="24"/>
          <w:szCs w:val="24"/>
        </w:rPr>
        <w:lastRenderedPageBreak/>
        <w:t>Приложение № 2</w:t>
      </w:r>
    </w:p>
    <w:p w14:paraId="13D33C1C" w14:textId="77777777" w:rsidR="00314B24" w:rsidRPr="00314B24" w:rsidRDefault="00314B24" w:rsidP="00314B24">
      <w:pPr>
        <w:widowControl w:val="0"/>
        <w:autoSpaceDE w:val="0"/>
        <w:autoSpaceDN w:val="0"/>
        <w:adjustRightInd w:val="0"/>
        <w:jc w:val="right"/>
        <w:rPr>
          <w:b/>
          <w:bCs/>
          <w:spacing w:val="-2"/>
          <w:sz w:val="24"/>
          <w:szCs w:val="24"/>
        </w:rPr>
      </w:pPr>
      <w:r w:rsidRPr="00314B24">
        <w:rPr>
          <w:b/>
          <w:bCs/>
          <w:sz w:val="24"/>
          <w:szCs w:val="24"/>
        </w:rPr>
        <w:t xml:space="preserve">к </w:t>
      </w:r>
      <w:r w:rsidRPr="00314B24">
        <w:rPr>
          <w:b/>
          <w:bCs/>
          <w:spacing w:val="-2"/>
          <w:sz w:val="24"/>
          <w:szCs w:val="24"/>
        </w:rPr>
        <w:t xml:space="preserve">Положению о порядке проведения аттестации </w:t>
      </w:r>
    </w:p>
    <w:p w14:paraId="29B5B1F3" w14:textId="77777777" w:rsidR="00314B24" w:rsidRPr="00314B24" w:rsidRDefault="00314B24" w:rsidP="00314B24">
      <w:pPr>
        <w:widowControl w:val="0"/>
        <w:autoSpaceDE w:val="0"/>
        <w:autoSpaceDN w:val="0"/>
        <w:adjustRightInd w:val="0"/>
        <w:jc w:val="right"/>
        <w:rPr>
          <w:b/>
          <w:bCs/>
          <w:spacing w:val="-2"/>
          <w:sz w:val="24"/>
          <w:szCs w:val="24"/>
        </w:rPr>
      </w:pPr>
      <w:r w:rsidRPr="00314B24">
        <w:rPr>
          <w:b/>
          <w:bCs/>
          <w:spacing w:val="-2"/>
          <w:sz w:val="24"/>
          <w:szCs w:val="24"/>
        </w:rPr>
        <w:t xml:space="preserve">работников, занимающих должности научных </w:t>
      </w:r>
    </w:p>
    <w:p w14:paraId="3A787E76" w14:textId="07F3B33F" w:rsidR="00314B24" w:rsidRPr="00314B24" w:rsidRDefault="00314B24" w:rsidP="00314B24">
      <w:pPr>
        <w:widowControl w:val="0"/>
        <w:autoSpaceDE w:val="0"/>
        <w:autoSpaceDN w:val="0"/>
        <w:adjustRightInd w:val="0"/>
        <w:jc w:val="right"/>
        <w:rPr>
          <w:b/>
          <w:bCs/>
          <w:sz w:val="24"/>
          <w:szCs w:val="24"/>
        </w:rPr>
      </w:pPr>
      <w:r w:rsidRPr="00314B24">
        <w:rPr>
          <w:b/>
          <w:bCs/>
          <w:spacing w:val="-2"/>
          <w:sz w:val="24"/>
          <w:szCs w:val="24"/>
        </w:rPr>
        <w:t>работников, и аттестационной комиссии от</w:t>
      </w:r>
      <w:r>
        <w:rPr>
          <w:b/>
          <w:bCs/>
          <w:spacing w:val="-2"/>
          <w:sz w:val="24"/>
          <w:szCs w:val="24"/>
        </w:rPr>
        <w:t xml:space="preserve"> 16.10.2026 г. </w:t>
      </w:r>
    </w:p>
    <w:p w14:paraId="3B983DC6" w14:textId="77777777" w:rsidR="00314B24" w:rsidRPr="00314B24" w:rsidRDefault="00314B24" w:rsidP="00314B24">
      <w:pPr>
        <w:widowControl w:val="0"/>
        <w:autoSpaceDE w:val="0"/>
        <w:autoSpaceDN w:val="0"/>
        <w:adjustRightInd w:val="0"/>
        <w:jc w:val="right"/>
        <w:rPr>
          <w:b/>
          <w:bCs/>
          <w:sz w:val="24"/>
          <w:szCs w:val="24"/>
        </w:rPr>
      </w:pPr>
    </w:p>
    <w:p w14:paraId="5A86A4A7" w14:textId="77777777" w:rsidR="00314B24" w:rsidRPr="00314B24" w:rsidRDefault="00314B24" w:rsidP="00314B24">
      <w:pPr>
        <w:widowControl w:val="0"/>
        <w:autoSpaceDE w:val="0"/>
        <w:autoSpaceDN w:val="0"/>
        <w:adjustRightInd w:val="0"/>
        <w:jc w:val="right"/>
        <w:rPr>
          <w:b/>
          <w:bCs/>
          <w:sz w:val="24"/>
          <w:szCs w:val="24"/>
        </w:rPr>
      </w:pPr>
    </w:p>
    <w:p w14:paraId="7A677EB2" w14:textId="77777777" w:rsidR="00314B24" w:rsidRPr="00314B24" w:rsidRDefault="00314B24" w:rsidP="00314B24">
      <w:pPr>
        <w:jc w:val="both"/>
        <w:rPr>
          <w:sz w:val="28"/>
          <w:szCs w:val="22"/>
          <w:lang w:eastAsia="en-US"/>
        </w:rPr>
      </w:pPr>
    </w:p>
    <w:p w14:paraId="6F745F4F" w14:textId="77777777" w:rsidR="00314B24" w:rsidRPr="00314B24" w:rsidRDefault="00314B24" w:rsidP="00314B24">
      <w:pPr>
        <w:ind w:left="45" w:firstLine="6"/>
        <w:jc w:val="right"/>
        <w:rPr>
          <w:b/>
          <w:bCs/>
          <w:sz w:val="24"/>
          <w:szCs w:val="24"/>
          <w:lang w:eastAsia="en-US"/>
        </w:rPr>
      </w:pPr>
      <w:r w:rsidRPr="00314B24">
        <w:rPr>
          <w:b/>
          <w:bCs/>
          <w:sz w:val="24"/>
          <w:szCs w:val="24"/>
          <w:lang w:eastAsia="en-US"/>
        </w:rPr>
        <w:t>Форма</w:t>
      </w:r>
    </w:p>
    <w:p w14:paraId="5E794239" w14:textId="77777777" w:rsidR="00314B24" w:rsidRPr="00314B24" w:rsidRDefault="00314B24" w:rsidP="00314B24">
      <w:pPr>
        <w:ind w:left="106" w:right="96" w:hanging="10"/>
        <w:jc w:val="center"/>
        <w:rPr>
          <w:b/>
          <w:bCs/>
          <w:sz w:val="24"/>
          <w:szCs w:val="24"/>
          <w:lang w:eastAsia="en-US"/>
        </w:rPr>
      </w:pPr>
    </w:p>
    <w:p w14:paraId="6CEE6D87" w14:textId="77777777" w:rsidR="00314B24" w:rsidRPr="00314B24" w:rsidRDefault="00314B24" w:rsidP="00314B24">
      <w:pPr>
        <w:ind w:left="106" w:right="96" w:hanging="10"/>
        <w:jc w:val="center"/>
        <w:rPr>
          <w:b/>
          <w:bCs/>
          <w:sz w:val="24"/>
          <w:szCs w:val="24"/>
          <w:lang w:eastAsia="en-US"/>
        </w:rPr>
      </w:pPr>
      <w:r w:rsidRPr="00314B24">
        <w:rPr>
          <w:b/>
          <w:bCs/>
          <w:sz w:val="24"/>
          <w:szCs w:val="24"/>
          <w:lang w:eastAsia="en-US"/>
        </w:rPr>
        <w:t xml:space="preserve">Оценка результативности труда, применяемая в целях проведения аттестации научного работника ИКВС </w:t>
      </w:r>
      <w:proofErr w:type="spellStart"/>
      <w:r w:rsidRPr="00314B24">
        <w:rPr>
          <w:b/>
          <w:bCs/>
          <w:sz w:val="24"/>
          <w:szCs w:val="24"/>
          <w:lang w:eastAsia="en-US"/>
        </w:rPr>
        <w:t>УрО</w:t>
      </w:r>
      <w:proofErr w:type="spellEnd"/>
      <w:r w:rsidRPr="00314B24">
        <w:rPr>
          <w:b/>
          <w:bCs/>
          <w:sz w:val="24"/>
          <w:szCs w:val="24"/>
          <w:lang w:eastAsia="en-US"/>
        </w:rPr>
        <w:t xml:space="preserve"> РАН</w:t>
      </w:r>
    </w:p>
    <w:p w14:paraId="11ECD8AB" w14:textId="77777777" w:rsidR="00314B24" w:rsidRPr="00314B24" w:rsidRDefault="00314B24" w:rsidP="00314B24">
      <w:pPr>
        <w:rPr>
          <w:sz w:val="24"/>
          <w:szCs w:val="24"/>
        </w:rPr>
      </w:pPr>
    </w:p>
    <w:tbl>
      <w:tblPr>
        <w:tblW w:w="9448" w:type="dxa"/>
        <w:tblInd w:w="98" w:type="dxa"/>
        <w:tblBorders>
          <w:bottom w:val="single" w:sz="4" w:space="0" w:color="auto"/>
        </w:tblBorders>
        <w:tblLook w:val="0000" w:firstRow="0" w:lastRow="0" w:firstColumn="0" w:lastColumn="0" w:noHBand="0" w:noVBand="0"/>
      </w:tblPr>
      <w:tblGrid>
        <w:gridCol w:w="7210"/>
        <w:gridCol w:w="1217"/>
        <w:gridCol w:w="1021"/>
      </w:tblGrid>
      <w:tr w:rsidR="00314B24" w:rsidRPr="00314B24" w14:paraId="291D324F" w14:textId="77777777" w:rsidTr="00314B24">
        <w:trPr>
          <w:trHeight w:val="276"/>
        </w:trPr>
        <w:tc>
          <w:tcPr>
            <w:tcW w:w="9448" w:type="dxa"/>
            <w:gridSpan w:val="3"/>
            <w:shd w:val="clear" w:color="auto" w:fill="auto"/>
            <w:noWrap/>
            <w:vAlign w:val="bottom"/>
          </w:tcPr>
          <w:p w14:paraId="4640DF14" w14:textId="77777777" w:rsidR="00314B24" w:rsidRPr="00314B24" w:rsidRDefault="00314B24" w:rsidP="00314B24">
            <w:pPr>
              <w:jc w:val="center"/>
              <w:rPr>
                <w:b/>
                <w:bCs/>
                <w:sz w:val="24"/>
                <w:szCs w:val="24"/>
              </w:rPr>
            </w:pPr>
            <w:r w:rsidRPr="00314B24">
              <w:rPr>
                <w:b/>
                <w:bCs/>
                <w:sz w:val="24"/>
                <w:szCs w:val="24"/>
              </w:rPr>
              <w:t xml:space="preserve">КОЛИЧЕСТВО НАУЧНЫХ ТРУДОВ ПО НАПРАВЛЕНИЯМ ДЕЯТЕЛЬНОСТИ </w:t>
            </w:r>
          </w:p>
          <w:p w14:paraId="41BADCA1" w14:textId="77777777" w:rsidR="00314B24" w:rsidRPr="00314B24" w:rsidRDefault="00314B24" w:rsidP="00314B24">
            <w:pPr>
              <w:jc w:val="center"/>
              <w:rPr>
                <w:b/>
                <w:bCs/>
                <w:sz w:val="24"/>
                <w:szCs w:val="24"/>
              </w:rPr>
            </w:pPr>
            <w:r w:rsidRPr="00314B24">
              <w:rPr>
                <w:b/>
                <w:bCs/>
                <w:sz w:val="24"/>
                <w:szCs w:val="24"/>
              </w:rPr>
              <w:t xml:space="preserve">ИКВС </w:t>
            </w:r>
            <w:proofErr w:type="spellStart"/>
            <w:r w:rsidRPr="00314B24">
              <w:rPr>
                <w:b/>
                <w:bCs/>
                <w:sz w:val="24"/>
                <w:szCs w:val="24"/>
              </w:rPr>
              <w:t>УрО</w:t>
            </w:r>
            <w:proofErr w:type="spellEnd"/>
            <w:r w:rsidRPr="00314B24">
              <w:rPr>
                <w:b/>
                <w:bCs/>
                <w:sz w:val="24"/>
                <w:szCs w:val="24"/>
              </w:rPr>
              <w:t xml:space="preserve"> РАН (МИКРОБИОЛОГИЯ И ИММУНОЛОГИЯ)</w:t>
            </w:r>
          </w:p>
          <w:p w14:paraId="38AEE893" w14:textId="77777777" w:rsidR="00314B24" w:rsidRPr="00314B24" w:rsidRDefault="00314B24" w:rsidP="00314B24">
            <w:pPr>
              <w:jc w:val="center"/>
              <w:rPr>
                <w:sz w:val="24"/>
                <w:szCs w:val="24"/>
              </w:rPr>
            </w:pPr>
            <w:r w:rsidRPr="00314B24">
              <w:rPr>
                <w:sz w:val="24"/>
                <w:szCs w:val="24"/>
              </w:rPr>
              <w:t>(</w:t>
            </w:r>
            <w:r w:rsidRPr="00314B24">
              <w:rPr>
                <w:i/>
                <w:sz w:val="24"/>
                <w:szCs w:val="24"/>
              </w:rPr>
              <w:t>за 5 лет</w:t>
            </w:r>
            <w:r w:rsidRPr="00314B24">
              <w:rPr>
                <w:sz w:val="24"/>
                <w:szCs w:val="24"/>
              </w:rPr>
              <w:t xml:space="preserve"> с 20____ по 20____ гг.)</w:t>
            </w:r>
          </w:p>
        </w:tc>
      </w:tr>
      <w:tr w:rsidR="00314B24" w:rsidRPr="00314B24" w14:paraId="2580B7F7" w14:textId="77777777" w:rsidTr="00314B24">
        <w:trPr>
          <w:trHeight w:val="264"/>
        </w:trPr>
        <w:tc>
          <w:tcPr>
            <w:tcW w:w="9448" w:type="dxa"/>
            <w:gridSpan w:val="3"/>
            <w:shd w:val="clear" w:color="auto" w:fill="auto"/>
            <w:noWrap/>
            <w:vAlign w:val="bottom"/>
          </w:tcPr>
          <w:p w14:paraId="601FD18C" w14:textId="77777777" w:rsidR="00314B24" w:rsidRPr="00314B24" w:rsidRDefault="00314B24" w:rsidP="00314B24">
            <w:pPr>
              <w:rPr>
                <w:sz w:val="24"/>
                <w:szCs w:val="24"/>
              </w:rPr>
            </w:pPr>
          </w:p>
          <w:p w14:paraId="3FB6C153" w14:textId="77777777" w:rsidR="00314B24" w:rsidRPr="00314B24" w:rsidRDefault="00314B24" w:rsidP="00314B24">
            <w:pPr>
              <w:rPr>
                <w:sz w:val="24"/>
                <w:szCs w:val="24"/>
              </w:rPr>
            </w:pPr>
            <w:r w:rsidRPr="00314B24">
              <w:rPr>
                <w:sz w:val="24"/>
                <w:szCs w:val="24"/>
              </w:rPr>
              <w:t>Фамилия, имя, отчество научного работника: __________________________</w:t>
            </w:r>
          </w:p>
          <w:p w14:paraId="61236258" w14:textId="77777777" w:rsidR="00314B24" w:rsidRPr="00314B24" w:rsidRDefault="00314B24" w:rsidP="00314B24">
            <w:pPr>
              <w:rPr>
                <w:sz w:val="24"/>
                <w:szCs w:val="24"/>
              </w:rPr>
            </w:pPr>
            <w:r w:rsidRPr="00314B24">
              <w:rPr>
                <w:sz w:val="24"/>
                <w:szCs w:val="24"/>
              </w:rPr>
              <w:t>_________________________________________________________________</w:t>
            </w:r>
          </w:p>
        </w:tc>
      </w:tr>
      <w:tr w:rsidR="00314B24" w:rsidRPr="00314B24" w14:paraId="633341FD" w14:textId="77777777" w:rsidTr="00314B24">
        <w:trPr>
          <w:trHeight w:val="264"/>
        </w:trPr>
        <w:tc>
          <w:tcPr>
            <w:tcW w:w="9448" w:type="dxa"/>
            <w:gridSpan w:val="3"/>
            <w:shd w:val="clear" w:color="auto" w:fill="auto"/>
            <w:noWrap/>
            <w:vAlign w:val="bottom"/>
          </w:tcPr>
          <w:p w14:paraId="561E4B15" w14:textId="77777777" w:rsidR="00314B24" w:rsidRPr="00314B24" w:rsidRDefault="00314B24" w:rsidP="00314B24">
            <w:pPr>
              <w:rPr>
                <w:sz w:val="24"/>
                <w:szCs w:val="24"/>
              </w:rPr>
            </w:pPr>
            <w:r w:rsidRPr="00314B24">
              <w:rPr>
                <w:sz w:val="24"/>
                <w:szCs w:val="24"/>
              </w:rPr>
              <w:t>Структурное подразделение: ________________________________________</w:t>
            </w:r>
          </w:p>
        </w:tc>
      </w:tr>
      <w:tr w:rsidR="00314B24" w:rsidRPr="00314B24" w14:paraId="40A4A1F4" w14:textId="77777777" w:rsidTr="00314B24">
        <w:trPr>
          <w:trHeight w:val="264"/>
        </w:trPr>
        <w:tc>
          <w:tcPr>
            <w:tcW w:w="9448" w:type="dxa"/>
            <w:gridSpan w:val="3"/>
            <w:shd w:val="clear" w:color="auto" w:fill="auto"/>
            <w:noWrap/>
            <w:vAlign w:val="bottom"/>
          </w:tcPr>
          <w:p w14:paraId="40776D30" w14:textId="77777777" w:rsidR="00314B24" w:rsidRPr="00314B24" w:rsidRDefault="00314B24" w:rsidP="00314B24">
            <w:pPr>
              <w:rPr>
                <w:sz w:val="24"/>
                <w:szCs w:val="24"/>
              </w:rPr>
            </w:pPr>
          </w:p>
        </w:tc>
      </w:tr>
      <w:tr w:rsidR="00314B24" w:rsidRPr="00314B24" w14:paraId="2BBCE93A" w14:textId="77777777" w:rsidTr="00314B24">
        <w:trPr>
          <w:trHeight w:val="552"/>
        </w:trPr>
        <w:tc>
          <w:tcPr>
            <w:tcW w:w="72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6E5ED7A" w14:textId="77777777" w:rsidR="00314B24" w:rsidRPr="00314B24" w:rsidRDefault="00314B24" w:rsidP="00314B24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17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D42103" w14:textId="77777777" w:rsidR="00314B24" w:rsidRPr="00314B24" w:rsidRDefault="00314B24" w:rsidP="00314B24">
            <w:pPr>
              <w:rPr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0332B4" w14:textId="77777777" w:rsidR="00314B24" w:rsidRPr="00314B24" w:rsidRDefault="00314B24" w:rsidP="00314B24">
            <w:pPr>
              <w:rPr>
                <w:i/>
                <w:sz w:val="24"/>
                <w:szCs w:val="24"/>
              </w:rPr>
            </w:pPr>
            <w:proofErr w:type="gramStart"/>
            <w:r w:rsidRPr="00314B24">
              <w:rPr>
                <w:i/>
                <w:sz w:val="24"/>
                <w:szCs w:val="24"/>
              </w:rPr>
              <w:t>Коли-</w:t>
            </w:r>
            <w:proofErr w:type="spellStart"/>
            <w:r w:rsidRPr="00314B24">
              <w:rPr>
                <w:i/>
                <w:sz w:val="24"/>
                <w:szCs w:val="24"/>
              </w:rPr>
              <w:t>чество</w:t>
            </w:r>
            <w:proofErr w:type="spellEnd"/>
            <w:proofErr w:type="gramEnd"/>
            <w:r w:rsidRPr="00314B24">
              <w:rPr>
                <w:i/>
                <w:sz w:val="24"/>
                <w:szCs w:val="24"/>
              </w:rPr>
              <w:t>:</w:t>
            </w:r>
          </w:p>
        </w:tc>
      </w:tr>
      <w:tr w:rsidR="00314B24" w:rsidRPr="00314B24" w14:paraId="42A12958" w14:textId="77777777" w:rsidTr="00314B24">
        <w:trPr>
          <w:trHeight w:val="552"/>
        </w:trPr>
        <w:tc>
          <w:tcPr>
            <w:tcW w:w="721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94C14A4" w14:textId="77777777" w:rsidR="00314B24" w:rsidRPr="00314B24" w:rsidRDefault="00314B24" w:rsidP="00314B24">
            <w:pPr>
              <w:rPr>
                <w:b/>
                <w:bCs/>
                <w:sz w:val="24"/>
                <w:szCs w:val="24"/>
              </w:rPr>
            </w:pPr>
            <w:r w:rsidRPr="00314B24">
              <w:rPr>
                <w:b/>
                <w:bCs/>
                <w:sz w:val="24"/>
                <w:szCs w:val="24"/>
              </w:rPr>
              <w:t>1. Число публикаций за 5 лет, всего</w:t>
            </w:r>
          </w:p>
        </w:tc>
        <w:tc>
          <w:tcPr>
            <w:tcW w:w="1217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C07E64" w14:textId="77777777" w:rsidR="00314B24" w:rsidRPr="00314B24" w:rsidRDefault="00314B24" w:rsidP="00314B24">
            <w:pPr>
              <w:rPr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BD9F9D" w14:textId="77777777" w:rsidR="00314B24" w:rsidRPr="00314B24" w:rsidRDefault="00314B24" w:rsidP="00314B24">
            <w:pPr>
              <w:rPr>
                <w:i/>
                <w:sz w:val="24"/>
                <w:szCs w:val="24"/>
              </w:rPr>
            </w:pPr>
          </w:p>
        </w:tc>
      </w:tr>
      <w:tr w:rsidR="00314B24" w:rsidRPr="00314B24" w14:paraId="2B2F2283" w14:textId="77777777" w:rsidTr="00314B24">
        <w:trPr>
          <w:trHeight w:val="552"/>
        </w:trPr>
        <w:tc>
          <w:tcPr>
            <w:tcW w:w="72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BBBF09B" w14:textId="77777777" w:rsidR="00314B24" w:rsidRPr="00314B24" w:rsidRDefault="00314B24" w:rsidP="00314B24">
            <w:pPr>
              <w:rPr>
                <w:b/>
                <w:sz w:val="24"/>
                <w:szCs w:val="24"/>
              </w:rPr>
            </w:pPr>
            <w:r w:rsidRPr="00314B24">
              <w:rPr>
                <w:b/>
                <w:sz w:val="24"/>
                <w:szCs w:val="24"/>
              </w:rPr>
              <w:t>1.1. Публикации в рецензируемых журналах Белого списка*, всего:</w:t>
            </w:r>
          </w:p>
        </w:tc>
        <w:tc>
          <w:tcPr>
            <w:tcW w:w="1217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0A49C5" w14:textId="77777777" w:rsidR="00314B24" w:rsidRPr="00314B24" w:rsidRDefault="00314B24" w:rsidP="00314B24">
            <w:pPr>
              <w:rPr>
                <w:sz w:val="24"/>
                <w:szCs w:val="24"/>
              </w:rPr>
            </w:pPr>
            <w:r w:rsidRPr="00314B24">
              <w:rPr>
                <w:sz w:val="24"/>
                <w:szCs w:val="24"/>
              </w:rPr>
              <w:t> 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BCCDC8" w14:textId="77777777" w:rsidR="00314B24" w:rsidRPr="00314B24" w:rsidRDefault="00314B24" w:rsidP="00314B24">
            <w:pPr>
              <w:rPr>
                <w:sz w:val="24"/>
                <w:szCs w:val="24"/>
              </w:rPr>
            </w:pPr>
          </w:p>
        </w:tc>
      </w:tr>
      <w:tr w:rsidR="00314B24" w:rsidRPr="00314B24" w14:paraId="5704DB8A" w14:textId="77777777" w:rsidTr="00314B24">
        <w:trPr>
          <w:trHeight w:val="552"/>
        </w:trPr>
        <w:tc>
          <w:tcPr>
            <w:tcW w:w="72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A4BBF8D" w14:textId="77777777" w:rsidR="00314B24" w:rsidRPr="00314B24" w:rsidRDefault="00314B24" w:rsidP="00314B24">
            <w:pPr>
              <w:rPr>
                <w:sz w:val="24"/>
                <w:szCs w:val="24"/>
              </w:rPr>
            </w:pPr>
            <w:r w:rsidRPr="00314B24">
              <w:rPr>
                <w:sz w:val="24"/>
                <w:szCs w:val="24"/>
              </w:rPr>
              <w:t xml:space="preserve">1.1.1. индексируемых в </w:t>
            </w:r>
            <w:r w:rsidRPr="00314B24">
              <w:rPr>
                <w:b/>
                <w:sz w:val="24"/>
                <w:szCs w:val="24"/>
              </w:rPr>
              <w:t>Белом списке</w:t>
            </w:r>
            <w:r w:rsidRPr="00314B24">
              <w:rPr>
                <w:b/>
                <w:sz w:val="24"/>
                <w:szCs w:val="28"/>
              </w:rPr>
              <w:t xml:space="preserve"> (</w:t>
            </w:r>
            <w:r w:rsidRPr="00314B24">
              <w:rPr>
                <w:b/>
                <w:sz w:val="24"/>
                <w:szCs w:val="28"/>
                <w:lang w:val="en-US"/>
              </w:rPr>
              <w:t>I</w:t>
            </w:r>
            <w:r w:rsidRPr="00314B24">
              <w:rPr>
                <w:b/>
                <w:sz w:val="24"/>
                <w:szCs w:val="28"/>
              </w:rPr>
              <w:t xml:space="preserve"> уровень)</w:t>
            </w:r>
          </w:p>
        </w:tc>
        <w:tc>
          <w:tcPr>
            <w:tcW w:w="1217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005465" w14:textId="77777777" w:rsidR="00314B24" w:rsidRPr="00314B24" w:rsidRDefault="00314B24" w:rsidP="00314B24">
            <w:pPr>
              <w:rPr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B28E2B" w14:textId="77777777" w:rsidR="00314B24" w:rsidRPr="00314B24" w:rsidRDefault="00314B24" w:rsidP="00314B24">
            <w:pPr>
              <w:rPr>
                <w:sz w:val="24"/>
                <w:szCs w:val="24"/>
              </w:rPr>
            </w:pPr>
          </w:p>
        </w:tc>
      </w:tr>
      <w:tr w:rsidR="00314B24" w:rsidRPr="00314B24" w14:paraId="102A23A1" w14:textId="77777777" w:rsidTr="00314B24">
        <w:trPr>
          <w:trHeight w:val="552"/>
        </w:trPr>
        <w:tc>
          <w:tcPr>
            <w:tcW w:w="72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06727C1" w14:textId="77777777" w:rsidR="00314B24" w:rsidRPr="00314B24" w:rsidRDefault="00314B24" w:rsidP="00314B24">
            <w:pPr>
              <w:rPr>
                <w:sz w:val="24"/>
                <w:szCs w:val="24"/>
              </w:rPr>
            </w:pPr>
            <w:r w:rsidRPr="00314B24">
              <w:rPr>
                <w:sz w:val="24"/>
                <w:szCs w:val="24"/>
              </w:rPr>
              <w:t xml:space="preserve">1.1.2. индексируемых в </w:t>
            </w:r>
            <w:r w:rsidRPr="00314B24">
              <w:rPr>
                <w:b/>
                <w:sz w:val="24"/>
                <w:szCs w:val="24"/>
              </w:rPr>
              <w:t>Белом списке</w:t>
            </w:r>
            <w:r w:rsidRPr="00314B24">
              <w:rPr>
                <w:b/>
                <w:sz w:val="24"/>
                <w:szCs w:val="28"/>
              </w:rPr>
              <w:t xml:space="preserve"> (</w:t>
            </w:r>
            <w:r w:rsidRPr="00314B24">
              <w:rPr>
                <w:b/>
                <w:sz w:val="24"/>
                <w:szCs w:val="28"/>
                <w:lang w:val="en-US"/>
              </w:rPr>
              <w:t>II</w:t>
            </w:r>
            <w:r w:rsidRPr="00314B24">
              <w:rPr>
                <w:b/>
                <w:sz w:val="24"/>
                <w:szCs w:val="28"/>
              </w:rPr>
              <w:t xml:space="preserve"> уровень)</w:t>
            </w:r>
          </w:p>
        </w:tc>
        <w:tc>
          <w:tcPr>
            <w:tcW w:w="1217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6D0329" w14:textId="77777777" w:rsidR="00314B24" w:rsidRPr="00314B24" w:rsidRDefault="00314B24" w:rsidP="00314B24">
            <w:pPr>
              <w:rPr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1F130A" w14:textId="77777777" w:rsidR="00314B24" w:rsidRPr="00314B24" w:rsidRDefault="00314B24" w:rsidP="00314B24">
            <w:pPr>
              <w:rPr>
                <w:sz w:val="24"/>
                <w:szCs w:val="24"/>
              </w:rPr>
            </w:pPr>
          </w:p>
        </w:tc>
      </w:tr>
      <w:tr w:rsidR="00314B24" w:rsidRPr="00314B24" w14:paraId="7E7FBB6B" w14:textId="77777777" w:rsidTr="00314B24">
        <w:trPr>
          <w:trHeight w:val="552"/>
        </w:trPr>
        <w:tc>
          <w:tcPr>
            <w:tcW w:w="72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BA5856B" w14:textId="77777777" w:rsidR="00314B24" w:rsidRPr="00314B24" w:rsidRDefault="00314B24" w:rsidP="00314B24">
            <w:pPr>
              <w:rPr>
                <w:sz w:val="24"/>
                <w:szCs w:val="24"/>
              </w:rPr>
            </w:pPr>
            <w:r w:rsidRPr="00314B24">
              <w:rPr>
                <w:sz w:val="24"/>
                <w:szCs w:val="24"/>
              </w:rPr>
              <w:t xml:space="preserve">1.1.3. индексируемых в </w:t>
            </w:r>
            <w:r w:rsidRPr="00314B24">
              <w:rPr>
                <w:b/>
                <w:sz w:val="24"/>
                <w:szCs w:val="24"/>
              </w:rPr>
              <w:t>Белом списке</w:t>
            </w:r>
            <w:r w:rsidRPr="00314B24">
              <w:rPr>
                <w:b/>
                <w:sz w:val="24"/>
                <w:szCs w:val="28"/>
              </w:rPr>
              <w:t xml:space="preserve"> (</w:t>
            </w:r>
            <w:r w:rsidRPr="00314B24">
              <w:rPr>
                <w:b/>
                <w:sz w:val="24"/>
                <w:szCs w:val="28"/>
                <w:lang w:val="en-US"/>
              </w:rPr>
              <w:t>III</w:t>
            </w:r>
            <w:r w:rsidRPr="00314B24">
              <w:rPr>
                <w:b/>
                <w:sz w:val="24"/>
                <w:szCs w:val="28"/>
              </w:rPr>
              <w:t xml:space="preserve"> уровень)</w:t>
            </w:r>
          </w:p>
        </w:tc>
        <w:tc>
          <w:tcPr>
            <w:tcW w:w="1217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FC40F9" w14:textId="77777777" w:rsidR="00314B24" w:rsidRPr="00314B24" w:rsidRDefault="00314B24" w:rsidP="00314B24">
            <w:pPr>
              <w:rPr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5567E7" w14:textId="77777777" w:rsidR="00314B24" w:rsidRPr="00314B24" w:rsidRDefault="00314B24" w:rsidP="00314B24">
            <w:pPr>
              <w:rPr>
                <w:sz w:val="24"/>
                <w:szCs w:val="24"/>
              </w:rPr>
            </w:pPr>
          </w:p>
        </w:tc>
      </w:tr>
      <w:tr w:rsidR="00314B24" w:rsidRPr="00314B24" w14:paraId="6ACFCCCA" w14:textId="77777777" w:rsidTr="00314B24">
        <w:trPr>
          <w:trHeight w:val="552"/>
        </w:trPr>
        <w:tc>
          <w:tcPr>
            <w:tcW w:w="72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545E20D" w14:textId="77777777" w:rsidR="00314B24" w:rsidRPr="00314B24" w:rsidRDefault="00314B24" w:rsidP="00314B24">
            <w:pPr>
              <w:rPr>
                <w:sz w:val="24"/>
                <w:szCs w:val="24"/>
              </w:rPr>
            </w:pPr>
            <w:r w:rsidRPr="00314B24">
              <w:rPr>
                <w:sz w:val="24"/>
                <w:szCs w:val="24"/>
              </w:rPr>
              <w:t xml:space="preserve">1.1.4. индексируемых в </w:t>
            </w:r>
            <w:r w:rsidRPr="00314B24">
              <w:rPr>
                <w:b/>
                <w:sz w:val="24"/>
                <w:szCs w:val="24"/>
              </w:rPr>
              <w:t>Белом списке</w:t>
            </w:r>
            <w:r w:rsidRPr="00314B24">
              <w:rPr>
                <w:b/>
                <w:sz w:val="24"/>
                <w:szCs w:val="28"/>
              </w:rPr>
              <w:t xml:space="preserve"> (</w:t>
            </w:r>
            <w:r w:rsidRPr="00314B24">
              <w:rPr>
                <w:b/>
                <w:sz w:val="24"/>
                <w:szCs w:val="28"/>
                <w:lang w:val="en-US"/>
              </w:rPr>
              <w:t>IV</w:t>
            </w:r>
            <w:r w:rsidRPr="00314B24">
              <w:rPr>
                <w:b/>
                <w:sz w:val="24"/>
                <w:szCs w:val="28"/>
              </w:rPr>
              <w:t xml:space="preserve"> уровень)</w:t>
            </w:r>
          </w:p>
        </w:tc>
        <w:tc>
          <w:tcPr>
            <w:tcW w:w="1217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FDBF99" w14:textId="77777777" w:rsidR="00314B24" w:rsidRPr="00314B24" w:rsidRDefault="00314B24" w:rsidP="00314B24">
            <w:pPr>
              <w:rPr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AC373B" w14:textId="77777777" w:rsidR="00314B24" w:rsidRPr="00314B24" w:rsidRDefault="00314B24" w:rsidP="00314B24">
            <w:pPr>
              <w:rPr>
                <w:sz w:val="24"/>
                <w:szCs w:val="24"/>
              </w:rPr>
            </w:pPr>
          </w:p>
        </w:tc>
      </w:tr>
      <w:tr w:rsidR="00314B24" w:rsidRPr="00314B24" w14:paraId="4C2FF615" w14:textId="77777777" w:rsidTr="00314B24">
        <w:trPr>
          <w:trHeight w:val="552"/>
        </w:trPr>
        <w:tc>
          <w:tcPr>
            <w:tcW w:w="72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0F0530D" w14:textId="77777777" w:rsidR="00314B24" w:rsidRPr="00314B24" w:rsidRDefault="00314B24" w:rsidP="00314B24">
            <w:pPr>
              <w:rPr>
                <w:b/>
                <w:sz w:val="24"/>
                <w:szCs w:val="24"/>
              </w:rPr>
            </w:pPr>
            <w:r w:rsidRPr="00314B24">
              <w:rPr>
                <w:b/>
                <w:sz w:val="24"/>
                <w:szCs w:val="24"/>
              </w:rPr>
              <w:t xml:space="preserve">1.2. </w:t>
            </w:r>
            <w:proofErr w:type="gramStart"/>
            <w:r w:rsidRPr="00314B24">
              <w:rPr>
                <w:b/>
                <w:sz w:val="24"/>
                <w:szCs w:val="24"/>
              </w:rPr>
              <w:t>Монографии  и</w:t>
            </w:r>
            <w:proofErr w:type="gramEnd"/>
            <w:r w:rsidRPr="00314B24">
              <w:rPr>
                <w:b/>
                <w:sz w:val="24"/>
                <w:szCs w:val="24"/>
              </w:rPr>
              <w:t xml:space="preserve"> главы в монографиях </w:t>
            </w:r>
          </w:p>
        </w:tc>
        <w:tc>
          <w:tcPr>
            <w:tcW w:w="1217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AEE254" w14:textId="77777777" w:rsidR="00314B24" w:rsidRPr="00314B24" w:rsidRDefault="00314B24" w:rsidP="00314B24">
            <w:pPr>
              <w:rPr>
                <w:sz w:val="24"/>
                <w:szCs w:val="24"/>
              </w:rPr>
            </w:pPr>
            <w:r w:rsidRPr="00314B24">
              <w:rPr>
                <w:sz w:val="24"/>
                <w:szCs w:val="24"/>
              </w:rPr>
              <w:t> 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2D8ABA" w14:textId="77777777" w:rsidR="00314B24" w:rsidRPr="00314B24" w:rsidRDefault="00314B24" w:rsidP="00314B24">
            <w:pPr>
              <w:rPr>
                <w:sz w:val="24"/>
                <w:szCs w:val="24"/>
              </w:rPr>
            </w:pPr>
          </w:p>
        </w:tc>
      </w:tr>
      <w:tr w:rsidR="00314B24" w:rsidRPr="00314B24" w14:paraId="49457DFC" w14:textId="77777777" w:rsidTr="00314B24">
        <w:trPr>
          <w:trHeight w:val="552"/>
        </w:trPr>
        <w:tc>
          <w:tcPr>
            <w:tcW w:w="72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7006ED9" w14:textId="77777777" w:rsidR="00314B24" w:rsidRPr="00314B24" w:rsidRDefault="00314B24" w:rsidP="00314B24">
            <w:pPr>
              <w:rPr>
                <w:b/>
                <w:sz w:val="24"/>
                <w:szCs w:val="24"/>
              </w:rPr>
            </w:pPr>
            <w:r w:rsidRPr="00314B24">
              <w:rPr>
                <w:b/>
                <w:sz w:val="24"/>
                <w:szCs w:val="24"/>
              </w:rPr>
              <w:t>1.3. Патенты, программы для ЭВМ</w:t>
            </w:r>
          </w:p>
        </w:tc>
        <w:tc>
          <w:tcPr>
            <w:tcW w:w="1217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A97844" w14:textId="77777777" w:rsidR="00314B24" w:rsidRPr="00314B24" w:rsidRDefault="00314B24" w:rsidP="00314B24">
            <w:pPr>
              <w:rPr>
                <w:sz w:val="24"/>
                <w:szCs w:val="24"/>
              </w:rPr>
            </w:pPr>
            <w:r w:rsidRPr="00314B24">
              <w:rPr>
                <w:sz w:val="24"/>
                <w:szCs w:val="24"/>
              </w:rPr>
              <w:t> 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777EB9" w14:textId="77777777" w:rsidR="00314B24" w:rsidRPr="00314B24" w:rsidRDefault="00314B24" w:rsidP="00314B24">
            <w:pPr>
              <w:rPr>
                <w:sz w:val="24"/>
                <w:szCs w:val="24"/>
              </w:rPr>
            </w:pPr>
          </w:p>
        </w:tc>
      </w:tr>
    </w:tbl>
    <w:p w14:paraId="09FF1347" w14:textId="77777777" w:rsidR="00314B24" w:rsidRPr="00314B24" w:rsidRDefault="00314B24" w:rsidP="00314B24">
      <w:pPr>
        <w:rPr>
          <w:sz w:val="24"/>
          <w:szCs w:val="24"/>
        </w:rPr>
      </w:pPr>
      <w:r w:rsidRPr="00314B24">
        <w:rPr>
          <w:sz w:val="24"/>
          <w:szCs w:val="24"/>
        </w:rPr>
        <w:t>* Использовать Белый список в редакции, действующей на дату 17 февраля 2025 г. Издания, вошедшие в Белый список после указанной даты, в том числе путем преобразования Белого списка в ЕГПНИ, не включаются. Проверку изданий можно выполнить с использованием сайта https://elibrary.ru/</w:t>
      </w:r>
    </w:p>
    <w:p w14:paraId="19933F65" w14:textId="77777777" w:rsidR="00314B24" w:rsidRPr="00314B24" w:rsidRDefault="00314B24" w:rsidP="00314B24">
      <w:pPr>
        <w:rPr>
          <w:sz w:val="24"/>
          <w:szCs w:val="24"/>
        </w:rPr>
      </w:pPr>
      <w:r w:rsidRPr="00314B24">
        <w:rPr>
          <w:sz w:val="24"/>
          <w:szCs w:val="24"/>
        </w:rPr>
        <w:t xml:space="preserve">**Сумма </w:t>
      </w:r>
      <w:proofErr w:type="spellStart"/>
      <w:r w:rsidRPr="00314B24">
        <w:rPr>
          <w:sz w:val="24"/>
          <w:szCs w:val="24"/>
        </w:rPr>
        <w:t>п.п</w:t>
      </w:r>
      <w:proofErr w:type="spellEnd"/>
      <w:r w:rsidRPr="00314B24">
        <w:rPr>
          <w:sz w:val="24"/>
          <w:szCs w:val="24"/>
        </w:rPr>
        <w:t xml:space="preserve">. 1.1.1…1.1.4 должна быть равна п.1.1. </w:t>
      </w:r>
    </w:p>
    <w:p w14:paraId="40F3CCCC" w14:textId="77777777" w:rsidR="00314B24" w:rsidRPr="00314B24" w:rsidRDefault="00314B24" w:rsidP="00314B24">
      <w:pPr>
        <w:rPr>
          <w:sz w:val="24"/>
          <w:szCs w:val="24"/>
        </w:rPr>
      </w:pPr>
      <w:r w:rsidRPr="00314B24">
        <w:rPr>
          <w:sz w:val="24"/>
          <w:szCs w:val="24"/>
        </w:rPr>
        <w:t xml:space="preserve">***Сумма </w:t>
      </w:r>
      <w:proofErr w:type="spellStart"/>
      <w:r w:rsidRPr="00314B24">
        <w:rPr>
          <w:sz w:val="24"/>
          <w:szCs w:val="24"/>
        </w:rPr>
        <w:t>п.п</w:t>
      </w:r>
      <w:proofErr w:type="spellEnd"/>
      <w:r w:rsidRPr="00314B24">
        <w:rPr>
          <w:sz w:val="24"/>
          <w:szCs w:val="24"/>
        </w:rPr>
        <w:t>. 1.1., 1.2. и 1.3. должна быть равна п. 1.</w:t>
      </w:r>
    </w:p>
    <w:p w14:paraId="64049668" w14:textId="77777777" w:rsidR="00314B24" w:rsidRPr="00314B24" w:rsidRDefault="00314B24" w:rsidP="00314B24">
      <w:pPr>
        <w:spacing w:line="276" w:lineRule="auto"/>
        <w:ind w:firstLine="709"/>
        <w:jc w:val="both"/>
        <w:rPr>
          <w:sz w:val="24"/>
          <w:szCs w:val="24"/>
        </w:rPr>
      </w:pPr>
    </w:p>
    <w:p w14:paraId="1F0B0DFE" w14:textId="77777777" w:rsidR="00314B24" w:rsidRPr="00314B24" w:rsidRDefault="00314B24" w:rsidP="00314B24">
      <w:pPr>
        <w:rPr>
          <w:sz w:val="24"/>
          <w:szCs w:val="24"/>
        </w:rPr>
      </w:pPr>
    </w:p>
    <w:p w14:paraId="06248692" w14:textId="77777777" w:rsidR="00314B24" w:rsidRPr="00314B24" w:rsidRDefault="00314B24" w:rsidP="00314B24">
      <w:pPr>
        <w:rPr>
          <w:sz w:val="24"/>
          <w:szCs w:val="24"/>
        </w:rPr>
      </w:pPr>
      <w:r w:rsidRPr="00314B24">
        <w:rPr>
          <w:sz w:val="24"/>
          <w:szCs w:val="24"/>
        </w:rPr>
        <w:t>Научный работник:</w:t>
      </w:r>
    </w:p>
    <w:p w14:paraId="424B327B" w14:textId="77777777" w:rsidR="00314B24" w:rsidRPr="00314B24" w:rsidRDefault="00314B24" w:rsidP="00314B24">
      <w:pPr>
        <w:rPr>
          <w:sz w:val="24"/>
          <w:szCs w:val="24"/>
        </w:rPr>
      </w:pPr>
    </w:p>
    <w:p w14:paraId="59DC6F4D" w14:textId="77777777" w:rsidR="00314B24" w:rsidRPr="00314B24" w:rsidRDefault="00314B24" w:rsidP="00314B24">
      <w:pPr>
        <w:rPr>
          <w:sz w:val="24"/>
          <w:szCs w:val="24"/>
        </w:rPr>
      </w:pPr>
      <w:r w:rsidRPr="00314B24">
        <w:rPr>
          <w:sz w:val="24"/>
          <w:szCs w:val="24"/>
        </w:rPr>
        <w:t>_______________________</w:t>
      </w:r>
      <w:r w:rsidRPr="00314B24">
        <w:rPr>
          <w:sz w:val="24"/>
          <w:szCs w:val="24"/>
        </w:rPr>
        <w:tab/>
        <w:t>_______________________</w:t>
      </w:r>
      <w:r w:rsidRPr="00314B24">
        <w:rPr>
          <w:sz w:val="24"/>
          <w:szCs w:val="24"/>
        </w:rPr>
        <w:tab/>
        <w:t>___________________</w:t>
      </w:r>
    </w:p>
    <w:p w14:paraId="78A6B5E9" w14:textId="77777777" w:rsidR="00314B24" w:rsidRPr="00314B24" w:rsidRDefault="00314B24" w:rsidP="00314B24">
      <w:pPr>
        <w:rPr>
          <w:sz w:val="24"/>
          <w:szCs w:val="24"/>
        </w:rPr>
      </w:pPr>
      <w:r w:rsidRPr="00314B24">
        <w:rPr>
          <w:sz w:val="24"/>
          <w:szCs w:val="24"/>
        </w:rPr>
        <w:t>(должность)</w:t>
      </w:r>
      <w:r w:rsidRPr="00314B24">
        <w:rPr>
          <w:sz w:val="24"/>
          <w:szCs w:val="24"/>
        </w:rPr>
        <w:tab/>
      </w:r>
      <w:r w:rsidRPr="00314B24">
        <w:rPr>
          <w:sz w:val="24"/>
          <w:szCs w:val="24"/>
        </w:rPr>
        <w:tab/>
      </w:r>
      <w:r w:rsidRPr="00314B24">
        <w:rPr>
          <w:sz w:val="24"/>
          <w:szCs w:val="24"/>
        </w:rPr>
        <w:tab/>
        <w:t>(подпись)</w:t>
      </w:r>
      <w:r w:rsidRPr="00314B24">
        <w:rPr>
          <w:sz w:val="24"/>
          <w:szCs w:val="24"/>
        </w:rPr>
        <w:tab/>
      </w:r>
      <w:r w:rsidRPr="00314B24">
        <w:rPr>
          <w:sz w:val="24"/>
          <w:szCs w:val="24"/>
        </w:rPr>
        <w:tab/>
      </w:r>
      <w:r w:rsidRPr="00314B24">
        <w:rPr>
          <w:sz w:val="24"/>
          <w:szCs w:val="24"/>
        </w:rPr>
        <w:tab/>
        <w:t>(</w:t>
      </w:r>
      <w:proofErr w:type="spellStart"/>
      <w:r w:rsidRPr="00314B24">
        <w:rPr>
          <w:sz w:val="24"/>
          <w:szCs w:val="24"/>
        </w:rPr>
        <w:t>ф.и.о.</w:t>
      </w:r>
      <w:proofErr w:type="spellEnd"/>
      <w:r w:rsidRPr="00314B24">
        <w:rPr>
          <w:sz w:val="24"/>
          <w:szCs w:val="24"/>
        </w:rPr>
        <w:t>)</w:t>
      </w:r>
    </w:p>
    <w:p w14:paraId="2E9D9CCA" w14:textId="77777777" w:rsidR="00314B24" w:rsidRPr="00314B24" w:rsidRDefault="00314B24" w:rsidP="00314B24">
      <w:pPr>
        <w:spacing w:line="276" w:lineRule="auto"/>
        <w:rPr>
          <w:sz w:val="24"/>
          <w:szCs w:val="24"/>
        </w:rPr>
      </w:pPr>
    </w:p>
    <w:p w14:paraId="6F94AFA5" w14:textId="77777777" w:rsidR="00314B24" w:rsidRPr="00314B24" w:rsidRDefault="00314B24" w:rsidP="00314B24">
      <w:pPr>
        <w:spacing w:line="276" w:lineRule="auto"/>
        <w:rPr>
          <w:sz w:val="24"/>
          <w:szCs w:val="24"/>
        </w:rPr>
      </w:pPr>
    </w:p>
    <w:tbl>
      <w:tblPr>
        <w:tblW w:w="8768" w:type="dxa"/>
        <w:jc w:val="center"/>
        <w:tblLook w:val="0000" w:firstRow="0" w:lastRow="0" w:firstColumn="0" w:lastColumn="0" w:noHBand="0" w:noVBand="0"/>
      </w:tblPr>
      <w:tblGrid>
        <w:gridCol w:w="8768"/>
      </w:tblGrid>
      <w:tr w:rsidR="00314B24" w:rsidRPr="00314B24" w14:paraId="312730D7" w14:textId="77777777" w:rsidTr="00314B24">
        <w:trPr>
          <w:trHeight w:val="264"/>
          <w:jc w:val="center"/>
        </w:trPr>
        <w:tc>
          <w:tcPr>
            <w:tcW w:w="8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234AF9" w14:textId="77777777" w:rsidR="00314B24" w:rsidRPr="00314B24" w:rsidRDefault="00314B24" w:rsidP="00314B24">
            <w:pPr>
              <w:jc w:val="center"/>
              <w:rPr>
                <w:b/>
                <w:bCs/>
                <w:sz w:val="24"/>
                <w:szCs w:val="24"/>
              </w:rPr>
            </w:pPr>
            <w:r w:rsidRPr="00314B24">
              <w:rPr>
                <w:b/>
                <w:bCs/>
                <w:sz w:val="24"/>
                <w:szCs w:val="24"/>
              </w:rPr>
              <w:t xml:space="preserve">СПИСОК НАУЧНЫХ ТРУДОВ НАУЧНОГО РАБОТНИКА ПО НАПРАВЛЕНИЯМ ДЕЯТЕЛЬНОСТИ ИКВС </w:t>
            </w:r>
            <w:proofErr w:type="spellStart"/>
            <w:r w:rsidRPr="00314B24">
              <w:rPr>
                <w:b/>
                <w:bCs/>
                <w:sz w:val="24"/>
                <w:szCs w:val="24"/>
              </w:rPr>
              <w:t>УрО</w:t>
            </w:r>
            <w:proofErr w:type="spellEnd"/>
            <w:r w:rsidRPr="00314B24">
              <w:rPr>
                <w:b/>
                <w:bCs/>
                <w:sz w:val="24"/>
                <w:szCs w:val="24"/>
              </w:rPr>
              <w:t xml:space="preserve"> РАН (МИКРОБИОЛОГИЯ И ИММУНОЛОГИЯ)</w:t>
            </w:r>
          </w:p>
          <w:p w14:paraId="02FFFA05" w14:textId="77777777" w:rsidR="00314B24" w:rsidRPr="00314B24" w:rsidRDefault="00314B24" w:rsidP="00314B2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4789633A" w14:textId="77777777" w:rsidR="00314B24" w:rsidRPr="00314B24" w:rsidRDefault="00314B24" w:rsidP="00314B24">
      <w:pPr>
        <w:jc w:val="center"/>
        <w:rPr>
          <w:sz w:val="24"/>
          <w:szCs w:val="24"/>
        </w:rPr>
      </w:pPr>
      <w:r w:rsidRPr="00314B24">
        <w:rPr>
          <w:sz w:val="24"/>
          <w:szCs w:val="24"/>
        </w:rPr>
        <w:t>(</w:t>
      </w:r>
      <w:r w:rsidRPr="00314B24">
        <w:rPr>
          <w:i/>
          <w:sz w:val="24"/>
          <w:szCs w:val="24"/>
        </w:rPr>
        <w:t>за 5 лет</w:t>
      </w:r>
      <w:r w:rsidRPr="00314B24">
        <w:rPr>
          <w:sz w:val="24"/>
          <w:szCs w:val="24"/>
        </w:rPr>
        <w:t xml:space="preserve"> с 20____ по 20____ гг.)</w:t>
      </w:r>
    </w:p>
    <w:p w14:paraId="7CB07E9C" w14:textId="77777777" w:rsidR="00314B24" w:rsidRPr="00314B24" w:rsidRDefault="00314B24" w:rsidP="00314B24">
      <w:pPr>
        <w:rPr>
          <w:sz w:val="24"/>
          <w:szCs w:val="24"/>
        </w:rPr>
      </w:pPr>
    </w:p>
    <w:p w14:paraId="19F61F02" w14:textId="77777777" w:rsidR="00314B24" w:rsidRPr="00314B24" w:rsidRDefault="00314B24" w:rsidP="00314B24">
      <w:pPr>
        <w:rPr>
          <w:sz w:val="24"/>
          <w:szCs w:val="24"/>
        </w:rPr>
      </w:pPr>
    </w:p>
    <w:p w14:paraId="12105EC7" w14:textId="77777777" w:rsidR="00314B24" w:rsidRPr="00314B24" w:rsidRDefault="00314B24" w:rsidP="00314B24">
      <w:pPr>
        <w:rPr>
          <w:sz w:val="24"/>
          <w:szCs w:val="24"/>
        </w:rPr>
      </w:pPr>
    </w:p>
    <w:p w14:paraId="1910C3F9" w14:textId="77777777" w:rsidR="00314B24" w:rsidRPr="00314B24" w:rsidRDefault="00314B24" w:rsidP="00314B24">
      <w:pPr>
        <w:rPr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675"/>
        <w:gridCol w:w="3964"/>
        <w:gridCol w:w="3257"/>
        <w:gridCol w:w="1665"/>
      </w:tblGrid>
      <w:tr w:rsidR="00314B24" w:rsidRPr="00314B24" w14:paraId="6DDEF108" w14:textId="77777777" w:rsidTr="00314B24">
        <w:tc>
          <w:tcPr>
            <w:tcW w:w="675" w:type="dxa"/>
          </w:tcPr>
          <w:p w14:paraId="333AEC78" w14:textId="77777777" w:rsidR="00314B24" w:rsidRPr="00314B24" w:rsidRDefault="00314B24" w:rsidP="00314B24">
            <w:r w:rsidRPr="00314B24">
              <w:t>№ п/п</w:t>
            </w:r>
          </w:p>
        </w:tc>
        <w:tc>
          <w:tcPr>
            <w:tcW w:w="3969" w:type="dxa"/>
          </w:tcPr>
          <w:p w14:paraId="768E763B" w14:textId="77777777" w:rsidR="00314B24" w:rsidRPr="00314B24" w:rsidRDefault="00314B24" w:rsidP="00314B24">
            <w:r w:rsidRPr="00314B24">
              <w:t>Название публикации</w:t>
            </w:r>
          </w:p>
        </w:tc>
        <w:tc>
          <w:tcPr>
            <w:tcW w:w="3261" w:type="dxa"/>
          </w:tcPr>
          <w:p w14:paraId="525AAFF1" w14:textId="77777777" w:rsidR="00314B24" w:rsidRPr="00314B24" w:rsidRDefault="00314B24" w:rsidP="00314B24">
            <w:r w:rsidRPr="00314B24">
              <w:t>Выходные данные</w:t>
            </w:r>
          </w:p>
        </w:tc>
        <w:tc>
          <w:tcPr>
            <w:tcW w:w="1666" w:type="dxa"/>
          </w:tcPr>
          <w:p w14:paraId="7C1C89C9" w14:textId="77777777" w:rsidR="00314B24" w:rsidRPr="00314B24" w:rsidRDefault="00314B24" w:rsidP="00314B24">
            <w:r w:rsidRPr="00314B24">
              <w:t>Фамилии авторов</w:t>
            </w:r>
          </w:p>
        </w:tc>
      </w:tr>
      <w:tr w:rsidR="00314B24" w:rsidRPr="00314B24" w14:paraId="34E94DC0" w14:textId="77777777" w:rsidTr="00314B24">
        <w:tc>
          <w:tcPr>
            <w:tcW w:w="9571" w:type="dxa"/>
            <w:gridSpan w:val="4"/>
          </w:tcPr>
          <w:p w14:paraId="1CD1BA6B" w14:textId="77777777" w:rsidR="00314B24" w:rsidRPr="00314B24" w:rsidRDefault="00314B24" w:rsidP="00314B24">
            <w:pPr>
              <w:jc w:val="center"/>
            </w:pPr>
            <w:r w:rsidRPr="00314B24">
              <w:t>Публикации в рецензируемых журналах Белого списка</w:t>
            </w:r>
          </w:p>
        </w:tc>
      </w:tr>
      <w:tr w:rsidR="00314B24" w:rsidRPr="00314B24" w14:paraId="5857CA7C" w14:textId="77777777" w:rsidTr="00314B24">
        <w:tc>
          <w:tcPr>
            <w:tcW w:w="675" w:type="dxa"/>
          </w:tcPr>
          <w:p w14:paraId="75587F09" w14:textId="77777777" w:rsidR="00314B24" w:rsidRPr="00314B24" w:rsidRDefault="00314B24" w:rsidP="00314B24">
            <w:r w:rsidRPr="00314B24">
              <w:t>1.</w:t>
            </w:r>
          </w:p>
          <w:p w14:paraId="5F0E76A0" w14:textId="77777777" w:rsidR="00314B24" w:rsidRPr="00314B24" w:rsidRDefault="00314B24" w:rsidP="00314B24">
            <w:r w:rsidRPr="00314B24">
              <w:t>2.</w:t>
            </w:r>
          </w:p>
          <w:p w14:paraId="48E9C9CA" w14:textId="77777777" w:rsidR="00314B24" w:rsidRPr="00314B24" w:rsidRDefault="00314B24" w:rsidP="00314B24">
            <w:r w:rsidRPr="00314B24">
              <w:t>3.</w:t>
            </w:r>
          </w:p>
        </w:tc>
        <w:tc>
          <w:tcPr>
            <w:tcW w:w="3969" w:type="dxa"/>
          </w:tcPr>
          <w:p w14:paraId="4BEF3947" w14:textId="77777777" w:rsidR="00314B24" w:rsidRPr="00314B24" w:rsidRDefault="00314B24" w:rsidP="00314B24"/>
        </w:tc>
        <w:tc>
          <w:tcPr>
            <w:tcW w:w="3261" w:type="dxa"/>
          </w:tcPr>
          <w:p w14:paraId="33752C0A" w14:textId="77777777" w:rsidR="00314B24" w:rsidRPr="00314B24" w:rsidRDefault="00314B24" w:rsidP="00314B24"/>
        </w:tc>
        <w:tc>
          <w:tcPr>
            <w:tcW w:w="1666" w:type="dxa"/>
          </w:tcPr>
          <w:p w14:paraId="31274DE8" w14:textId="77777777" w:rsidR="00314B24" w:rsidRPr="00314B24" w:rsidRDefault="00314B24" w:rsidP="00314B24"/>
          <w:p w14:paraId="4BE481B1" w14:textId="77777777" w:rsidR="00314B24" w:rsidRPr="00314B24" w:rsidRDefault="00314B24" w:rsidP="00314B24"/>
          <w:p w14:paraId="185036EC" w14:textId="77777777" w:rsidR="00314B24" w:rsidRPr="00314B24" w:rsidRDefault="00314B24" w:rsidP="00314B24"/>
        </w:tc>
      </w:tr>
      <w:tr w:rsidR="00314B24" w:rsidRPr="00314B24" w14:paraId="02708C7A" w14:textId="77777777" w:rsidTr="00314B24">
        <w:tc>
          <w:tcPr>
            <w:tcW w:w="9571" w:type="dxa"/>
            <w:gridSpan w:val="4"/>
          </w:tcPr>
          <w:p w14:paraId="3AFFCD37" w14:textId="77777777" w:rsidR="00314B24" w:rsidRPr="00314B24" w:rsidRDefault="00314B24" w:rsidP="00314B24">
            <w:pPr>
              <w:jc w:val="center"/>
            </w:pPr>
            <w:r w:rsidRPr="00314B24">
              <w:t>Монографии и главы в монографиях</w:t>
            </w:r>
          </w:p>
        </w:tc>
      </w:tr>
      <w:tr w:rsidR="00314B24" w:rsidRPr="00314B24" w14:paraId="0566720C" w14:textId="77777777" w:rsidTr="00314B24">
        <w:tc>
          <w:tcPr>
            <w:tcW w:w="675" w:type="dxa"/>
          </w:tcPr>
          <w:p w14:paraId="32C9E177" w14:textId="77777777" w:rsidR="00314B24" w:rsidRPr="00314B24" w:rsidRDefault="00314B24" w:rsidP="00314B24">
            <w:r w:rsidRPr="00314B24">
              <w:t>1.</w:t>
            </w:r>
          </w:p>
          <w:p w14:paraId="05DB4E1B" w14:textId="77777777" w:rsidR="00314B24" w:rsidRPr="00314B24" w:rsidRDefault="00314B24" w:rsidP="00314B24">
            <w:r w:rsidRPr="00314B24">
              <w:t xml:space="preserve">2. </w:t>
            </w:r>
          </w:p>
        </w:tc>
        <w:tc>
          <w:tcPr>
            <w:tcW w:w="3969" w:type="dxa"/>
          </w:tcPr>
          <w:p w14:paraId="49500AF2" w14:textId="77777777" w:rsidR="00314B24" w:rsidRPr="00314B24" w:rsidRDefault="00314B24" w:rsidP="00314B24"/>
        </w:tc>
        <w:tc>
          <w:tcPr>
            <w:tcW w:w="3261" w:type="dxa"/>
          </w:tcPr>
          <w:p w14:paraId="1EC0B50A" w14:textId="77777777" w:rsidR="00314B24" w:rsidRPr="00314B24" w:rsidRDefault="00314B24" w:rsidP="00314B24"/>
        </w:tc>
        <w:tc>
          <w:tcPr>
            <w:tcW w:w="1666" w:type="dxa"/>
          </w:tcPr>
          <w:p w14:paraId="61EE1347" w14:textId="77777777" w:rsidR="00314B24" w:rsidRPr="00314B24" w:rsidRDefault="00314B24" w:rsidP="00314B24"/>
        </w:tc>
      </w:tr>
      <w:tr w:rsidR="00314B24" w:rsidRPr="00314B24" w14:paraId="059F3480" w14:textId="77777777" w:rsidTr="00314B24">
        <w:tc>
          <w:tcPr>
            <w:tcW w:w="9571" w:type="dxa"/>
            <w:gridSpan w:val="4"/>
          </w:tcPr>
          <w:p w14:paraId="4631F560" w14:textId="77777777" w:rsidR="00314B24" w:rsidRPr="00314B24" w:rsidRDefault="00314B24" w:rsidP="00314B24">
            <w:pPr>
              <w:jc w:val="center"/>
            </w:pPr>
            <w:r w:rsidRPr="00314B24">
              <w:t>Патенты на изобретения РФ</w:t>
            </w:r>
          </w:p>
        </w:tc>
      </w:tr>
      <w:tr w:rsidR="00314B24" w:rsidRPr="00314B24" w14:paraId="114FF115" w14:textId="77777777" w:rsidTr="00314B24">
        <w:tc>
          <w:tcPr>
            <w:tcW w:w="675" w:type="dxa"/>
          </w:tcPr>
          <w:p w14:paraId="47ADD70F" w14:textId="77777777" w:rsidR="00314B24" w:rsidRPr="00314B24" w:rsidRDefault="00314B24" w:rsidP="00314B24">
            <w:r w:rsidRPr="00314B24">
              <w:t>1.</w:t>
            </w:r>
          </w:p>
          <w:p w14:paraId="73203C01" w14:textId="77777777" w:rsidR="00314B24" w:rsidRPr="00314B24" w:rsidRDefault="00314B24" w:rsidP="00314B24">
            <w:r w:rsidRPr="00314B24">
              <w:t>2.</w:t>
            </w:r>
          </w:p>
          <w:p w14:paraId="36AADF3C" w14:textId="77777777" w:rsidR="00314B24" w:rsidRPr="00314B24" w:rsidRDefault="00314B24" w:rsidP="00314B24">
            <w:r w:rsidRPr="00314B24">
              <w:t>3.</w:t>
            </w:r>
          </w:p>
        </w:tc>
        <w:tc>
          <w:tcPr>
            <w:tcW w:w="3969" w:type="dxa"/>
          </w:tcPr>
          <w:p w14:paraId="5442D7CA" w14:textId="77777777" w:rsidR="00314B24" w:rsidRPr="00314B24" w:rsidRDefault="00314B24" w:rsidP="00314B24"/>
        </w:tc>
        <w:tc>
          <w:tcPr>
            <w:tcW w:w="3261" w:type="dxa"/>
          </w:tcPr>
          <w:p w14:paraId="235D35CE" w14:textId="77777777" w:rsidR="00314B24" w:rsidRPr="00314B24" w:rsidRDefault="00314B24" w:rsidP="00314B24"/>
        </w:tc>
        <w:tc>
          <w:tcPr>
            <w:tcW w:w="1666" w:type="dxa"/>
          </w:tcPr>
          <w:p w14:paraId="49E5D602" w14:textId="77777777" w:rsidR="00314B24" w:rsidRPr="00314B24" w:rsidRDefault="00314B24" w:rsidP="00314B24"/>
        </w:tc>
      </w:tr>
    </w:tbl>
    <w:p w14:paraId="42E06AC0" w14:textId="77777777" w:rsidR="00314B24" w:rsidRPr="00314B24" w:rsidRDefault="00314B24" w:rsidP="00314B24">
      <w:pPr>
        <w:rPr>
          <w:sz w:val="24"/>
          <w:szCs w:val="24"/>
        </w:rPr>
      </w:pPr>
    </w:p>
    <w:p w14:paraId="366C2377" w14:textId="77777777" w:rsidR="00314B24" w:rsidRPr="00314B24" w:rsidRDefault="00314B24" w:rsidP="00314B24">
      <w:pPr>
        <w:rPr>
          <w:sz w:val="24"/>
          <w:szCs w:val="24"/>
        </w:rPr>
      </w:pPr>
    </w:p>
    <w:p w14:paraId="6D994C4B" w14:textId="77777777" w:rsidR="00314B24" w:rsidRPr="00314B24" w:rsidRDefault="00314B24" w:rsidP="00314B24">
      <w:pPr>
        <w:rPr>
          <w:sz w:val="24"/>
          <w:szCs w:val="24"/>
        </w:rPr>
      </w:pPr>
    </w:p>
    <w:p w14:paraId="2D10BEB3" w14:textId="77777777" w:rsidR="00314B24" w:rsidRPr="00314B24" w:rsidRDefault="00314B24" w:rsidP="00314B24">
      <w:pPr>
        <w:rPr>
          <w:sz w:val="24"/>
          <w:szCs w:val="24"/>
        </w:rPr>
      </w:pPr>
    </w:p>
    <w:p w14:paraId="7670B0C4" w14:textId="77777777" w:rsidR="00314B24" w:rsidRPr="00314B24" w:rsidRDefault="00314B24" w:rsidP="00314B24">
      <w:pPr>
        <w:rPr>
          <w:sz w:val="24"/>
          <w:szCs w:val="24"/>
        </w:rPr>
      </w:pPr>
    </w:p>
    <w:p w14:paraId="5C3A43F1" w14:textId="77777777" w:rsidR="00314B24" w:rsidRPr="00314B24" w:rsidRDefault="00314B24" w:rsidP="00314B24">
      <w:pPr>
        <w:rPr>
          <w:sz w:val="24"/>
          <w:szCs w:val="24"/>
        </w:rPr>
      </w:pPr>
      <w:r w:rsidRPr="00314B24">
        <w:rPr>
          <w:sz w:val="24"/>
          <w:szCs w:val="24"/>
        </w:rPr>
        <w:t>Научный работник:</w:t>
      </w:r>
    </w:p>
    <w:p w14:paraId="424D4E64" w14:textId="77777777" w:rsidR="00314B24" w:rsidRPr="00314B24" w:rsidRDefault="00314B24" w:rsidP="00314B24">
      <w:pPr>
        <w:rPr>
          <w:sz w:val="24"/>
          <w:szCs w:val="24"/>
        </w:rPr>
      </w:pPr>
    </w:p>
    <w:p w14:paraId="2AC52400" w14:textId="77777777" w:rsidR="00314B24" w:rsidRPr="00314B24" w:rsidRDefault="00314B24" w:rsidP="00314B24">
      <w:pPr>
        <w:rPr>
          <w:sz w:val="24"/>
          <w:szCs w:val="24"/>
        </w:rPr>
      </w:pPr>
      <w:r w:rsidRPr="00314B24">
        <w:rPr>
          <w:sz w:val="24"/>
          <w:szCs w:val="24"/>
        </w:rPr>
        <w:t>_______________________</w:t>
      </w:r>
      <w:r w:rsidRPr="00314B24">
        <w:rPr>
          <w:sz w:val="24"/>
          <w:szCs w:val="24"/>
        </w:rPr>
        <w:tab/>
        <w:t>_______________________</w:t>
      </w:r>
      <w:r w:rsidRPr="00314B24">
        <w:rPr>
          <w:sz w:val="24"/>
          <w:szCs w:val="24"/>
        </w:rPr>
        <w:tab/>
        <w:t>___________________</w:t>
      </w:r>
    </w:p>
    <w:p w14:paraId="6802ED63" w14:textId="77777777" w:rsidR="00314B24" w:rsidRPr="00314B24" w:rsidRDefault="00314B24" w:rsidP="00314B24">
      <w:pPr>
        <w:rPr>
          <w:sz w:val="24"/>
          <w:szCs w:val="24"/>
        </w:rPr>
      </w:pPr>
      <w:r w:rsidRPr="00314B24">
        <w:rPr>
          <w:sz w:val="24"/>
          <w:szCs w:val="24"/>
        </w:rPr>
        <w:t>(должность)</w:t>
      </w:r>
      <w:r w:rsidRPr="00314B24">
        <w:rPr>
          <w:sz w:val="24"/>
          <w:szCs w:val="24"/>
        </w:rPr>
        <w:tab/>
      </w:r>
      <w:r w:rsidRPr="00314B24">
        <w:rPr>
          <w:sz w:val="24"/>
          <w:szCs w:val="24"/>
        </w:rPr>
        <w:tab/>
      </w:r>
      <w:r w:rsidRPr="00314B24">
        <w:rPr>
          <w:sz w:val="24"/>
          <w:szCs w:val="24"/>
        </w:rPr>
        <w:tab/>
        <w:t>(подпись)</w:t>
      </w:r>
      <w:r w:rsidRPr="00314B24">
        <w:rPr>
          <w:sz w:val="24"/>
          <w:szCs w:val="24"/>
        </w:rPr>
        <w:tab/>
      </w:r>
      <w:r w:rsidRPr="00314B24">
        <w:rPr>
          <w:sz w:val="24"/>
          <w:szCs w:val="24"/>
        </w:rPr>
        <w:tab/>
      </w:r>
      <w:r w:rsidRPr="00314B24">
        <w:rPr>
          <w:sz w:val="24"/>
          <w:szCs w:val="24"/>
        </w:rPr>
        <w:tab/>
        <w:t>(</w:t>
      </w:r>
      <w:proofErr w:type="spellStart"/>
      <w:r w:rsidRPr="00314B24">
        <w:rPr>
          <w:sz w:val="24"/>
          <w:szCs w:val="24"/>
        </w:rPr>
        <w:t>ф.и.о.</w:t>
      </w:r>
      <w:proofErr w:type="spellEnd"/>
      <w:r w:rsidRPr="00314B24">
        <w:rPr>
          <w:sz w:val="24"/>
          <w:szCs w:val="24"/>
        </w:rPr>
        <w:t>)</w:t>
      </w:r>
    </w:p>
    <w:p w14:paraId="5359E38D" w14:textId="77777777" w:rsidR="00314B24" w:rsidRPr="00314B24" w:rsidRDefault="00314B24" w:rsidP="00314B24">
      <w:pPr>
        <w:rPr>
          <w:sz w:val="24"/>
          <w:szCs w:val="24"/>
        </w:rPr>
      </w:pPr>
    </w:p>
    <w:p w14:paraId="3A7B8A57" w14:textId="77777777" w:rsidR="00314B24" w:rsidRPr="00314B24" w:rsidRDefault="00314B24" w:rsidP="00314B24">
      <w:pPr>
        <w:spacing w:line="276" w:lineRule="auto"/>
        <w:rPr>
          <w:sz w:val="24"/>
          <w:szCs w:val="24"/>
        </w:rPr>
      </w:pPr>
    </w:p>
    <w:p w14:paraId="3076F796" w14:textId="77777777" w:rsidR="00314B24" w:rsidRPr="00314B24" w:rsidRDefault="00314B24" w:rsidP="00314B24">
      <w:pPr>
        <w:spacing w:after="160" w:line="259" w:lineRule="auto"/>
        <w:rPr>
          <w:sz w:val="27"/>
          <w:szCs w:val="27"/>
        </w:rPr>
      </w:pPr>
      <w:r w:rsidRPr="00314B24">
        <w:rPr>
          <w:sz w:val="27"/>
          <w:szCs w:val="27"/>
        </w:rPr>
        <w:br w:type="page"/>
      </w:r>
    </w:p>
    <w:p w14:paraId="5F04F002" w14:textId="77777777" w:rsidR="00314B24" w:rsidRPr="00314B24" w:rsidRDefault="00314B24" w:rsidP="00314B24">
      <w:pPr>
        <w:spacing w:line="276" w:lineRule="auto"/>
        <w:rPr>
          <w:sz w:val="24"/>
          <w:szCs w:val="24"/>
        </w:rPr>
      </w:pPr>
    </w:p>
    <w:tbl>
      <w:tblPr>
        <w:tblW w:w="9473" w:type="dxa"/>
        <w:tblInd w:w="98" w:type="dxa"/>
        <w:tblLook w:val="0000" w:firstRow="0" w:lastRow="0" w:firstColumn="0" w:lastColumn="0" w:noHBand="0" w:noVBand="0"/>
      </w:tblPr>
      <w:tblGrid>
        <w:gridCol w:w="2420"/>
        <w:gridCol w:w="2552"/>
        <w:gridCol w:w="1842"/>
        <w:gridCol w:w="2634"/>
        <w:gridCol w:w="25"/>
      </w:tblGrid>
      <w:tr w:rsidR="00314B24" w:rsidRPr="00314B24" w14:paraId="37917151" w14:textId="77777777" w:rsidTr="00314B24">
        <w:trPr>
          <w:trHeight w:val="276"/>
        </w:trPr>
        <w:tc>
          <w:tcPr>
            <w:tcW w:w="947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78779C" w14:textId="77777777" w:rsidR="00314B24" w:rsidRPr="00314B24" w:rsidRDefault="00314B24" w:rsidP="00314B24">
            <w:pPr>
              <w:jc w:val="center"/>
              <w:rPr>
                <w:b/>
                <w:bCs/>
                <w:sz w:val="24"/>
                <w:szCs w:val="24"/>
              </w:rPr>
            </w:pPr>
            <w:r w:rsidRPr="00314B24">
              <w:rPr>
                <w:b/>
                <w:bCs/>
                <w:sz w:val="24"/>
                <w:szCs w:val="24"/>
              </w:rPr>
              <w:t>СПИСОК ТЕМ НИР, ГРАНТОВ, РОССИЙСКИХ МЕЖДУНАРОДНЫХ ПРОГРАММ (ГРАНТОВ), В Т.Ч. ГРАНТОВ НАУЧНЫХ ФОНДОВ, ПРОГРАММ ФУНДАМЕНТАЛЬНЫХ ИССЛЕДОВАНИЙ РАН И ЕЕ ОТДЕЛЕНИЙ, ФЕДЕРАЛЬНЫХ ПРОГРАММ И ПРОГРАММ МИНОБРНАУКИ РОССИИ, РОССИЙСКИХ ИЛИ МЕЖДУНАРОДНЫХ КОНТРАКТАХ (ДОГОВОРАХ, СОГЛАШЕНИЯХ) В ВЫПОЛНЕНИИ КОТОРЫХ УЧАСТВОВАЛ НАУЧНЫЙ РАБОТНИК С УКАЗАНИЕМ ЕГО КОНКРЕТНОЙ РОЛИ</w:t>
            </w:r>
          </w:p>
        </w:tc>
      </w:tr>
      <w:tr w:rsidR="00314B24" w:rsidRPr="00314B24" w14:paraId="77215DD9" w14:textId="77777777" w:rsidTr="00314B24">
        <w:tblPrEx>
          <w:tblBorders>
            <w:bottom w:val="single" w:sz="4" w:space="0" w:color="auto"/>
          </w:tblBorders>
        </w:tblPrEx>
        <w:trPr>
          <w:gridAfter w:val="1"/>
          <w:wAfter w:w="25" w:type="dxa"/>
          <w:trHeight w:val="276"/>
        </w:trPr>
        <w:tc>
          <w:tcPr>
            <w:tcW w:w="9448" w:type="dxa"/>
            <w:gridSpan w:val="4"/>
            <w:shd w:val="clear" w:color="auto" w:fill="auto"/>
            <w:noWrap/>
            <w:vAlign w:val="bottom"/>
          </w:tcPr>
          <w:p w14:paraId="61B4FB81" w14:textId="77777777" w:rsidR="00314B24" w:rsidRPr="00314B24" w:rsidRDefault="00314B24" w:rsidP="00314B24">
            <w:pPr>
              <w:jc w:val="center"/>
              <w:rPr>
                <w:sz w:val="24"/>
                <w:szCs w:val="24"/>
              </w:rPr>
            </w:pPr>
            <w:r w:rsidRPr="00314B24">
              <w:rPr>
                <w:sz w:val="24"/>
                <w:szCs w:val="24"/>
              </w:rPr>
              <w:t>(</w:t>
            </w:r>
            <w:r w:rsidRPr="00314B24">
              <w:rPr>
                <w:i/>
                <w:sz w:val="24"/>
                <w:szCs w:val="24"/>
              </w:rPr>
              <w:t>за 5 лет</w:t>
            </w:r>
            <w:r w:rsidRPr="00314B24">
              <w:rPr>
                <w:sz w:val="24"/>
                <w:szCs w:val="24"/>
              </w:rPr>
              <w:t xml:space="preserve"> с 20____ по 20____ гг.)</w:t>
            </w:r>
          </w:p>
        </w:tc>
      </w:tr>
      <w:tr w:rsidR="00314B24" w:rsidRPr="00314B24" w14:paraId="4B0DD6FC" w14:textId="77777777" w:rsidTr="00314B24">
        <w:trPr>
          <w:trHeight w:val="276"/>
        </w:trPr>
        <w:tc>
          <w:tcPr>
            <w:tcW w:w="947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1A53CE" w14:textId="77777777" w:rsidR="00314B24" w:rsidRPr="00314B24" w:rsidRDefault="00314B24" w:rsidP="00314B2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14B24" w:rsidRPr="00314B24" w14:paraId="1D346A89" w14:textId="77777777" w:rsidTr="00314B24">
        <w:tblPrEx>
          <w:tblBorders>
            <w:bottom w:val="single" w:sz="4" w:space="0" w:color="auto"/>
          </w:tblBorders>
        </w:tblPrEx>
        <w:trPr>
          <w:gridAfter w:val="1"/>
          <w:wAfter w:w="25" w:type="dxa"/>
          <w:trHeight w:val="264"/>
        </w:trPr>
        <w:tc>
          <w:tcPr>
            <w:tcW w:w="9448" w:type="dxa"/>
            <w:gridSpan w:val="4"/>
            <w:shd w:val="clear" w:color="auto" w:fill="auto"/>
            <w:noWrap/>
            <w:vAlign w:val="bottom"/>
          </w:tcPr>
          <w:p w14:paraId="6CFD5085" w14:textId="77777777" w:rsidR="00314B24" w:rsidRPr="00314B24" w:rsidRDefault="00314B24" w:rsidP="00314B24">
            <w:pPr>
              <w:rPr>
                <w:sz w:val="24"/>
                <w:szCs w:val="24"/>
              </w:rPr>
            </w:pPr>
            <w:r w:rsidRPr="00314B24">
              <w:rPr>
                <w:sz w:val="24"/>
                <w:szCs w:val="24"/>
              </w:rPr>
              <w:t>Фамилия, имя, отчество научного работника: __________________________</w:t>
            </w:r>
          </w:p>
          <w:p w14:paraId="4D06E963" w14:textId="77777777" w:rsidR="00314B24" w:rsidRPr="00314B24" w:rsidRDefault="00314B24" w:rsidP="00314B24">
            <w:pPr>
              <w:rPr>
                <w:sz w:val="24"/>
                <w:szCs w:val="24"/>
              </w:rPr>
            </w:pPr>
            <w:r w:rsidRPr="00314B24">
              <w:rPr>
                <w:sz w:val="24"/>
                <w:szCs w:val="24"/>
              </w:rPr>
              <w:t>_________________________________________________________________</w:t>
            </w:r>
          </w:p>
        </w:tc>
      </w:tr>
      <w:tr w:rsidR="00314B24" w:rsidRPr="00314B24" w14:paraId="1DFD2CE9" w14:textId="77777777" w:rsidTr="00314B24">
        <w:tblPrEx>
          <w:tblBorders>
            <w:bottom w:val="single" w:sz="4" w:space="0" w:color="auto"/>
          </w:tblBorders>
        </w:tblPrEx>
        <w:trPr>
          <w:gridAfter w:val="1"/>
          <w:wAfter w:w="25" w:type="dxa"/>
          <w:trHeight w:val="264"/>
        </w:trPr>
        <w:tc>
          <w:tcPr>
            <w:tcW w:w="9448" w:type="dxa"/>
            <w:gridSpan w:val="4"/>
            <w:shd w:val="clear" w:color="auto" w:fill="auto"/>
            <w:noWrap/>
            <w:vAlign w:val="bottom"/>
          </w:tcPr>
          <w:p w14:paraId="7EE7CF00" w14:textId="77777777" w:rsidR="00314B24" w:rsidRPr="00314B24" w:rsidRDefault="00314B24" w:rsidP="00314B24">
            <w:pPr>
              <w:rPr>
                <w:sz w:val="24"/>
                <w:szCs w:val="24"/>
              </w:rPr>
            </w:pPr>
            <w:r w:rsidRPr="00314B24">
              <w:rPr>
                <w:sz w:val="24"/>
                <w:szCs w:val="24"/>
              </w:rPr>
              <w:t>Структурное подразделение: ________________________________________</w:t>
            </w:r>
          </w:p>
        </w:tc>
      </w:tr>
      <w:tr w:rsidR="00314B24" w:rsidRPr="00314B24" w14:paraId="3937F47A" w14:textId="77777777" w:rsidTr="00314B24">
        <w:trPr>
          <w:trHeight w:val="276"/>
        </w:trPr>
        <w:tc>
          <w:tcPr>
            <w:tcW w:w="947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B0AE81" w14:textId="77777777" w:rsidR="00314B24" w:rsidRPr="00314B24" w:rsidRDefault="00314B24" w:rsidP="00314B24">
            <w:pPr>
              <w:rPr>
                <w:sz w:val="24"/>
                <w:szCs w:val="24"/>
              </w:rPr>
            </w:pPr>
          </w:p>
          <w:p w14:paraId="592345C1" w14:textId="77777777" w:rsidR="00314B24" w:rsidRPr="00314B24" w:rsidRDefault="00314B24" w:rsidP="00314B24">
            <w:pPr>
              <w:rPr>
                <w:sz w:val="24"/>
                <w:szCs w:val="24"/>
              </w:rPr>
            </w:pPr>
          </w:p>
        </w:tc>
      </w:tr>
      <w:tr w:rsidR="00314B24" w:rsidRPr="00314B24" w14:paraId="53241E08" w14:textId="77777777" w:rsidTr="00314B24">
        <w:trPr>
          <w:trHeight w:val="1584"/>
        </w:trPr>
        <w:tc>
          <w:tcPr>
            <w:tcW w:w="24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AAAD5C" w14:textId="77777777" w:rsidR="00314B24" w:rsidRPr="00314B24" w:rsidRDefault="00314B24" w:rsidP="00314B24">
            <w:pPr>
              <w:jc w:val="center"/>
              <w:rPr>
                <w:sz w:val="24"/>
                <w:szCs w:val="24"/>
              </w:rPr>
            </w:pPr>
            <w:r w:rsidRPr="00314B24">
              <w:rPr>
                <w:sz w:val="24"/>
                <w:szCs w:val="24"/>
              </w:rPr>
              <w:t xml:space="preserve">Номер темы, гранта, программы, контракта, договора 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C96F5F" w14:textId="77777777" w:rsidR="00314B24" w:rsidRPr="00314B24" w:rsidRDefault="00314B24" w:rsidP="00314B24">
            <w:pPr>
              <w:jc w:val="center"/>
              <w:rPr>
                <w:sz w:val="24"/>
                <w:szCs w:val="24"/>
              </w:rPr>
            </w:pPr>
            <w:r w:rsidRPr="00314B24">
              <w:rPr>
                <w:sz w:val="24"/>
                <w:szCs w:val="24"/>
              </w:rPr>
              <w:t>Название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27E42" w14:textId="77777777" w:rsidR="00314B24" w:rsidRPr="00314B24" w:rsidRDefault="00314B24" w:rsidP="00314B24">
            <w:pPr>
              <w:jc w:val="center"/>
              <w:rPr>
                <w:sz w:val="24"/>
                <w:szCs w:val="24"/>
              </w:rPr>
            </w:pPr>
            <w:r w:rsidRPr="00314B24">
              <w:rPr>
                <w:sz w:val="24"/>
                <w:szCs w:val="24"/>
              </w:rPr>
              <w:t xml:space="preserve">Срок  </w:t>
            </w:r>
            <w:proofErr w:type="gramStart"/>
            <w:r w:rsidRPr="00314B24">
              <w:rPr>
                <w:sz w:val="24"/>
                <w:szCs w:val="24"/>
              </w:rPr>
              <w:t xml:space="preserve">   (</w:t>
            </w:r>
            <w:proofErr w:type="gramEnd"/>
            <w:r w:rsidRPr="00314B24">
              <w:rPr>
                <w:sz w:val="24"/>
                <w:szCs w:val="24"/>
              </w:rPr>
              <w:t xml:space="preserve">период) действия </w:t>
            </w:r>
          </w:p>
        </w:tc>
        <w:tc>
          <w:tcPr>
            <w:tcW w:w="265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26F49" w14:textId="77777777" w:rsidR="00314B24" w:rsidRPr="00314B24" w:rsidRDefault="00314B24" w:rsidP="00314B24">
            <w:pPr>
              <w:jc w:val="center"/>
              <w:rPr>
                <w:sz w:val="24"/>
                <w:szCs w:val="24"/>
              </w:rPr>
            </w:pPr>
            <w:r w:rsidRPr="00314B24">
              <w:rPr>
                <w:sz w:val="24"/>
                <w:szCs w:val="24"/>
              </w:rPr>
              <w:t>Статус участия (</w:t>
            </w:r>
            <w:r w:rsidRPr="00314B24">
              <w:rPr>
                <w:i/>
                <w:iCs/>
                <w:sz w:val="24"/>
                <w:szCs w:val="24"/>
              </w:rPr>
              <w:t>руководитель, исполнитель</w:t>
            </w:r>
            <w:r w:rsidRPr="00314B24">
              <w:rPr>
                <w:sz w:val="24"/>
                <w:szCs w:val="24"/>
              </w:rPr>
              <w:t>)</w:t>
            </w:r>
          </w:p>
        </w:tc>
      </w:tr>
      <w:tr w:rsidR="00314B24" w:rsidRPr="00314B24" w14:paraId="377B0D56" w14:textId="77777777" w:rsidTr="00314B24">
        <w:trPr>
          <w:trHeight w:val="264"/>
        </w:trPr>
        <w:tc>
          <w:tcPr>
            <w:tcW w:w="2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A102EE" w14:textId="77777777" w:rsidR="00314B24" w:rsidRPr="00314B24" w:rsidRDefault="00314B24" w:rsidP="00314B24">
            <w:pPr>
              <w:numPr>
                <w:ilvl w:val="0"/>
                <w:numId w:val="4"/>
              </w:numPr>
              <w:contextualSpacing/>
              <w:rPr>
                <w:sz w:val="24"/>
                <w:szCs w:val="24"/>
              </w:rPr>
            </w:pPr>
            <w:r w:rsidRPr="00314B24">
              <w:rPr>
                <w:sz w:val="24"/>
                <w:szCs w:val="24"/>
              </w:rPr>
              <w:t>Темы НИР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FA3F1F" w14:textId="77777777" w:rsidR="00314B24" w:rsidRPr="00314B24" w:rsidRDefault="00314B24" w:rsidP="00314B24">
            <w:pPr>
              <w:rPr>
                <w:sz w:val="24"/>
                <w:szCs w:val="24"/>
              </w:rPr>
            </w:pPr>
            <w:r w:rsidRPr="00314B24">
              <w:rPr>
                <w:sz w:val="24"/>
                <w:szCs w:val="24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548039" w14:textId="77777777" w:rsidR="00314B24" w:rsidRPr="00314B24" w:rsidRDefault="00314B24" w:rsidP="00314B24">
            <w:pPr>
              <w:rPr>
                <w:sz w:val="24"/>
                <w:szCs w:val="24"/>
              </w:rPr>
            </w:pPr>
            <w:r w:rsidRPr="00314B24">
              <w:rPr>
                <w:sz w:val="24"/>
                <w:szCs w:val="24"/>
              </w:rPr>
              <w:t> 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C7DD21" w14:textId="77777777" w:rsidR="00314B24" w:rsidRPr="00314B24" w:rsidRDefault="00314B24" w:rsidP="00314B24">
            <w:pPr>
              <w:rPr>
                <w:sz w:val="24"/>
                <w:szCs w:val="24"/>
              </w:rPr>
            </w:pPr>
            <w:r w:rsidRPr="00314B24">
              <w:rPr>
                <w:sz w:val="24"/>
                <w:szCs w:val="24"/>
              </w:rPr>
              <w:t> </w:t>
            </w:r>
          </w:p>
        </w:tc>
      </w:tr>
      <w:tr w:rsidR="00314B24" w:rsidRPr="00314B24" w14:paraId="51BFCAA0" w14:textId="77777777" w:rsidTr="00314B24">
        <w:trPr>
          <w:trHeight w:val="264"/>
        </w:trPr>
        <w:tc>
          <w:tcPr>
            <w:tcW w:w="2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BB67A0" w14:textId="77777777" w:rsidR="00314B24" w:rsidRPr="00314B24" w:rsidRDefault="00314B24" w:rsidP="00314B24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830E42" w14:textId="77777777" w:rsidR="00314B24" w:rsidRPr="00314B24" w:rsidRDefault="00314B24" w:rsidP="00314B24">
            <w:pPr>
              <w:rPr>
                <w:sz w:val="24"/>
                <w:szCs w:val="24"/>
              </w:rPr>
            </w:pPr>
            <w:r w:rsidRPr="00314B24">
              <w:rPr>
                <w:sz w:val="24"/>
                <w:szCs w:val="24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C6EF76" w14:textId="77777777" w:rsidR="00314B24" w:rsidRPr="00314B24" w:rsidRDefault="00314B24" w:rsidP="00314B24">
            <w:pPr>
              <w:rPr>
                <w:sz w:val="24"/>
                <w:szCs w:val="24"/>
              </w:rPr>
            </w:pPr>
            <w:r w:rsidRPr="00314B24">
              <w:rPr>
                <w:sz w:val="24"/>
                <w:szCs w:val="24"/>
              </w:rPr>
              <w:t> 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DD7AE0" w14:textId="77777777" w:rsidR="00314B24" w:rsidRPr="00314B24" w:rsidRDefault="00314B24" w:rsidP="00314B24">
            <w:pPr>
              <w:rPr>
                <w:sz w:val="24"/>
                <w:szCs w:val="24"/>
              </w:rPr>
            </w:pPr>
            <w:r w:rsidRPr="00314B24">
              <w:rPr>
                <w:sz w:val="24"/>
                <w:szCs w:val="24"/>
              </w:rPr>
              <w:t> </w:t>
            </w:r>
          </w:p>
        </w:tc>
      </w:tr>
      <w:tr w:rsidR="00314B24" w:rsidRPr="00314B24" w14:paraId="0CB82D0D" w14:textId="77777777" w:rsidTr="00314B24">
        <w:trPr>
          <w:trHeight w:val="264"/>
        </w:trPr>
        <w:tc>
          <w:tcPr>
            <w:tcW w:w="2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CD4181" w14:textId="77777777" w:rsidR="00314B24" w:rsidRPr="00314B24" w:rsidRDefault="00314B24" w:rsidP="00314B24">
            <w:pPr>
              <w:numPr>
                <w:ilvl w:val="0"/>
                <w:numId w:val="4"/>
              </w:numPr>
              <w:contextualSpacing/>
              <w:rPr>
                <w:sz w:val="24"/>
                <w:szCs w:val="24"/>
              </w:rPr>
            </w:pPr>
            <w:r w:rsidRPr="00314B24">
              <w:rPr>
                <w:sz w:val="24"/>
                <w:szCs w:val="24"/>
              </w:rPr>
              <w:t>Гранты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56C27C" w14:textId="77777777" w:rsidR="00314B24" w:rsidRPr="00314B24" w:rsidRDefault="00314B24" w:rsidP="00314B24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6FF9F9" w14:textId="77777777" w:rsidR="00314B24" w:rsidRPr="00314B24" w:rsidRDefault="00314B24" w:rsidP="00314B24">
            <w:pPr>
              <w:rPr>
                <w:sz w:val="24"/>
                <w:szCs w:val="24"/>
              </w:rPr>
            </w:pPr>
          </w:p>
        </w:tc>
        <w:tc>
          <w:tcPr>
            <w:tcW w:w="26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D580BB" w14:textId="77777777" w:rsidR="00314B24" w:rsidRPr="00314B24" w:rsidRDefault="00314B24" w:rsidP="00314B24">
            <w:pPr>
              <w:rPr>
                <w:sz w:val="24"/>
                <w:szCs w:val="24"/>
              </w:rPr>
            </w:pPr>
          </w:p>
        </w:tc>
      </w:tr>
      <w:tr w:rsidR="00314B24" w:rsidRPr="00314B24" w14:paraId="728717A5" w14:textId="77777777" w:rsidTr="00314B24">
        <w:trPr>
          <w:trHeight w:val="264"/>
        </w:trPr>
        <w:tc>
          <w:tcPr>
            <w:tcW w:w="2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A4F829" w14:textId="77777777" w:rsidR="00314B24" w:rsidRPr="00314B24" w:rsidRDefault="00314B24" w:rsidP="00314B24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D0E55C" w14:textId="77777777" w:rsidR="00314B24" w:rsidRPr="00314B24" w:rsidRDefault="00314B24" w:rsidP="00314B24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FBB132" w14:textId="77777777" w:rsidR="00314B24" w:rsidRPr="00314B24" w:rsidRDefault="00314B24" w:rsidP="00314B24">
            <w:pPr>
              <w:rPr>
                <w:sz w:val="24"/>
                <w:szCs w:val="24"/>
              </w:rPr>
            </w:pPr>
          </w:p>
        </w:tc>
        <w:tc>
          <w:tcPr>
            <w:tcW w:w="26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C99C8A" w14:textId="77777777" w:rsidR="00314B24" w:rsidRPr="00314B24" w:rsidRDefault="00314B24" w:rsidP="00314B24">
            <w:pPr>
              <w:rPr>
                <w:sz w:val="24"/>
                <w:szCs w:val="24"/>
              </w:rPr>
            </w:pPr>
          </w:p>
        </w:tc>
      </w:tr>
      <w:tr w:rsidR="00314B24" w:rsidRPr="00314B24" w14:paraId="53F123E4" w14:textId="77777777" w:rsidTr="00314B24">
        <w:trPr>
          <w:trHeight w:val="264"/>
        </w:trPr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A31A04" w14:textId="77777777" w:rsidR="00314B24" w:rsidRPr="00314B24" w:rsidRDefault="00314B24" w:rsidP="00314B24">
            <w:pPr>
              <w:rPr>
                <w:sz w:val="24"/>
                <w:szCs w:val="24"/>
              </w:rPr>
            </w:pPr>
            <w:r w:rsidRPr="00314B24">
              <w:rPr>
                <w:sz w:val="24"/>
                <w:szCs w:val="24"/>
              </w:rPr>
              <w:t> 3. Договоры, контракты: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29D5B5" w14:textId="77777777" w:rsidR="00314B24" w:rsidRPr="00314B24" w:rsidRDefault="00314B24" w:rsidP="00314B24">
            <w:pPr>
              <w:rPr>
                <w:sz w:val="24"/>
                <w:szCs w:val="24"/>
              </w:rPr>
            </w:pPr>
            <w:r w:rsidRPr="00314B24">
              <w:rPr>
                <w:sz w:val="24"/>
                <w:szCs w:val="24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F85AD1" w14:textId="77777777" w:rsidR="00314B24" w:rsidRPr="00314B24" w:rsidRDefault="00314B24" w:rsidP="00314B24">
            <w:pPr>
              <w:rPr>
                <w:sz w:val="24"/>
                <w:szCs w:val="24"/>
              </w:rPr>
            </w:pPr>
            <w:r w:rsidRPr="00314B24">
              <w:rPr>
                <w:sz w:val="24"/>
                <w:szCs w:val="24"/>
              </w:rPr>
              <w:t> </w:t>
            </w:r>
          </w:p>
        </w:tc>
        <w:tc>
          <w:tcPr>
            <w:tcW w:w="26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C0EA81" w14:textId="77777777" w:rsidR="00314B24" w:rsidRPr="00314B24" w:rsidRDefault="00314B24" w:rsidP="00314B24">
            <w:pPr>
              <w:rPr>
                <w:sz w:val="24"/>
                <w:szCs w:val="24"/>
              </w:rPr>
            </w:pPr>
            <w:r w:rsidRPr="00314B24">
              <w:rPr>
                <w:sz w:val="24"/>
                <w:szCs w:val="24"/>
              </w:rPr>
              <w:t> </w:t>
            </w:r>
          </w:p>
        </w:tc>
      </w:tr>
      <w:tr w:rsidR="00314B24" w:rsidRPr="00314B24" w14:paraId="2573961C" w14:textId="77777777" w:rsidTr="00314B24">
        <w:trPr>
          <w:trHeight w:val="264"/>
        </w:trPr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FAB12D" w14:textId="77777777" w:rsidR="00314B24" w:rsidRPr="00314B24" w:rsidRDefault="00314B24" w:rsidP="00314B24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6BF2E7" w14:textId="77777777" w:rsidR="00314B24" w:rsidRPr="00314B24" w:rsidRDefault="00314B24" w:rsidP="00314B24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523C71" w14:textId="77777777" w:rsidR="00314B24" w:rsidRPr="00314B24" w:rsidRDefault="00314B24" w:rsidP="00314B24">
            <w:pPr>
              <w:rPr>
                <w:sz w:val="24"/>
                <w:szCs w:val="24"/>
              </w:rPr>
            </w:pPr>
          </w:p>
        </w:tc>
        <w:tc>
          <w:tcPr>
            <w:tcW w:w="26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E5A18F" w14:textId="77777777" w:rsidR="00314B24" w:rsidRPr="00314B24" w:rsidRDefault="00314B24" w:rsidP="00314B24">
            <w:pPr>
              <w:rPr>
                <w:sz w:val="24"/>
                <w:szCs w:val="24"/>
              </w:rPr>
            </w:pPr>
          </w:p>
        </w:tc>
      </w:tr>
      <w:tr w:rsidR="00314B24" w:rsidRPr="00314B24" w14:paraId="687CA94C" w14:textId="77777777" w:rsidTr="00314B24">
        <w:trPr>
          <w:trHeight w:val="264"/>
        </w:trPr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527BA0" w14:textId="77777777" w:rsidR="00314B24" w:rsidRPr="00314B24" w:rsidRDefault="00314B24" w:rsidP="00314B24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5D7F98" w14:textId="77777777" w:rsidR="00314B24" w:rsidRPr="00314B24" w:rsidRDefault="00314B24" w:rsidP="00314B24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F4B539" w14:textId="77777777" w:rsidR="00314B24" w:rsidRPr="00314B24" w:rsidRDefault="00314B24" w:rsidP="00314B24">
            <w:pPr>
              <w:rPr>
                <w:sz w:val="24"/>
                <w:szCs w:val="24"/>
              </w:rPr>
            </w:pPr>
          </w:p>
        </w:tc>
        <w:tc>
          <w:tcPr>
            <w:tcW w:w="26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D91EBB" w14:textId="77777777" w:rsidR="00314B24" w:rsidRPr="00314B24" w:rsidRDefault="00314B24" w:rsidP="00314B24">
            <w:pPr>
              <w:rPr>
                <w:sz w:val="24"/>
                <w:szCs w:val="24"/>
              </w:rPr>
            </w:pPr>
          </w:p>
        </w:tc>
      </w:tr>
      <w:tr w:rsidR="00314B24" w:rsidRPr="00314B24" w14:paraId="74E524DC" w14:textId="77777777" w:rsidTr="00314B24">
        <w:trPr>
          <w:trHeight w:val="264"/>
        </w:trPr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77BFC0" w14:textId="77777777" w:rsidR="00314B24" w:rsidRPr="00314B24" w:rsidRDefault="00314B24" w:rsidP="00314B24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03D4E2" w14:textId="77777777" w:rsidR="00314B24" w:rsidRPr="00314B24" w:rsidRDefault="00314B24" w:rsidP="00314B24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0ABB6B" w14:textId="77777777" w:rsidR="00314B24" w:rsidRPr="00314B24" w:rsidRDefault="00314B24" w:rsidP="00314B24">
            <w:pPr>
              <w:rPr>
                <w:sz w:val="24"/>
                <w:szCs w:val="24"/>
              </w:rPr>
            </w:pPr>
          </w:p>
        </w:tc>
        <w:tc>
          <w:tcPr>
            <w:tcW w:w="26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C4BF20" w14:textId="77777777" w:rsidR="00314B24" w:rsidRPr="00314B24" w:rsidRDefault="00314B24" w:rsidP="00314B24">
            <w:pPr>
              <w:rPr>
                <w:sz w:val="24"/>
                <w:szCs w:val="24"/>
              </w:rPr>
            </w:pPr>
          </w:p>
        </w:tc>
      </w:tr>
    </w:tbl>
    <w:p w14:paraId="15C3FE0A" w14:textId="77777777" w:rsidR="00314B24" w:rsidRPr="00314B24" w:rsidRDefault="00314B24" w:rsidP="00314B24">
      <w:pPr>
        <w:rPr>
          <w:sz w:val="24"/>
          <w:szCs w:val="24"/>
        </w:rPr>
      </w:pPr>
    </w:p>
    <w:p w14:paraId="1AF591B0" w14:textId="77777777" w:rsidR="00314B24" w:rsidRPr="00314B24" w:rsidRDefault="00314B24" w:rsidP="00314B24">
      <w:pPr>
        <w:rPr>
          <w:sz w:val="24"/>
          <w:szCs w:val="24"/>
        </w:rPr>
      </w:pPr>
    </w:p>
    <w:p w14:paraId="59E2CE6C" w14:textId="77777777" w:rsidR="00314B24" w:rsidRPr="00314B24" w:rsidRDefault="00314B24" w:rsidP="00314B24">
      <w:pPr>
        <w:rPr>
          <w:sz w:val="24"/>
          <w:szCs w:val="24"/>
        </w:rPr>
      </w:pPr>
    </w:p>
    <w:p w14:paraId="6D15FBFE" w14:textId="77777777" w:rsidR="00314B24" w:rsidRPr="00314B24" w:rsidRDefault="00314B24" w:rsidP="00314B24">
      <w:pPr>
        <w:rPr>
          <w:sz w:val="24"/>
          <w:szCs w:val="24"/>
        </w:rPr>
      </w:pPr>
    </w:p>
    <w:p w14:paraId="7F713BA7" w14:textId="77777777" w:rsidR="00314B24" w:rsidRPr="00314B24" w:rsidRDefault="00314B24" w:rsidP="00314B24">
      <w:pPr>
        <w:rPr>
          <w:sz w:val="24"/>
          <w:szCs w:val="24"/>
        </w:rPr>
      </w:pPr>
      <w:r w:rsidRPr="00314B24">
        <w:rPr>
          <w:sz w:val="24"/>
          <w:szCs w:val="24"/>
        </w:rPr>
        <w:t>Научный работник:</w:t>
      </w:r>
    </w:p>
    <w:p w14:paraId="360A6397" w14:textId="77777777" w:rsidR="00314B24" w:rsidRPr="00314B24" w:rsidRDefault="00314B24" w:rsidP="00314B24">
      <w:pPr>
        <w:rPr>
          <w:sz w:val="24"/>
          <w:szCs w:val="24"/>
        </w:rPr>
      </w:pPr>
    </w:p>
    <w:p w14:paraId="479B5D50" w14:textId="77777777" w:rsidR="00314B24" w:rsidRPr="00314B24" w:rsidRDefault="00314B24" w:rsidP="00314B24">
      <w:pPr>
        <w:rPr>
          <w:sz w:val="24"/>
          <w:szCs w:val="24"/>
        </w:rPr>
      </w:pPr>
      <w:r w:rsidRPr="00314B24">
        <w:rPr>
          <w:sz w:val="24"/>
          <w:szCs w:val="24"/>
        </w:rPr>
        <w:t>_______________________</w:t>
      </w:r>
      <w:r w:rsidRPr="00314B24">
        <w:rPr>
          <w:sz w:val="24"/>
          <w:szCs w:val="24"/>
        </w:rPr>
        <w:tab/>
        <w:t>_______________________</w:t>
      </w:r>
      <w:r w:rsidRPr="00314B24">
        <w:rPr>
          <w:sz w:val="24"/>
          <w:szCs w:val="24"/>
        </w:rPr>
        <w:tab/>
        <w:t>___________________</w:t>
      </w:r>
    </w:p>
    <w:p w14:paraId="2E57AE84" w14:textId="77777777" w:rsidR="00314B24" w:rsidRPr="00314B24" w:rsidRDefault="00314B24" w:rsidP="00314B24">
      <w:pPr>
        <w:rPr>
          <w:sz w:val="24"/>
          <w:szCs w:val="24"/>
        </w:rPr>
      </w:pPr>
      <w:r w:rsidRPr="00314B24">
        <w:rPr>
          <w:sz w:val="24"/>
          <w:szCs w:val="24"/>
        </w:rPr>
        <w:t>(должность)</w:t>
      </w:r>
      <w:r w:rsidRPr="00314B24">
        <w:rPr>
          <w:sz w:val="24"/>
          <w:szCs w:val="24"/>
        </w:rPr>
        <w:tab/>
      </w:r>
      <w:r w:rsidRPr="00314B24">
        <w:rPr>
          <w:sz w:val="24"/>
          <w:szCs w:val="24"/>
        </w:rPr>
        <w:tab/>
      </w:r>
      <w:r w:rsidRPr="00314B24">
        <w:rPr>
          <w:sz w:val="24"/>
          <w:szCs w:val="24"/>
        </w:rPr>
        <w:tab/>
        <w:t>(подпись)</w:t>
      </w:r>
      <w:r w:rsidRPr="00314B24">
        <w:rPr>
          <w:sz w:val="24"/>
          <w:szCs w:val="24"/>
        </w:rPr>
        <w:tab/>
      </w:r>
      <w:r w:rsidRPr="00314B24">
        <w:rPr>
          <w:sz w:val="24"/>
          <w:szCs w:val="24"/>
        </w:rPr>
        <w:tab/>
      </w:r>
      <w:r w:rsidRPr="00314B24">
        <w:rPr>
          <w:sz w:val="24"/>
          <w:szCs w:val="24"/>
        </w:rPr>
        <w:tab/>
        <w:t>(</w:t>
      </w:r>
      <w:proofErr w:type="spellStart"/>
      <w:r w:rsidRPr="00314B24">
        <w:rPr>
          <w:sz w:val="24"/>
          <w:szCs w:val="24"/>
        </w:rPr>
        <w:t>ф.и.о.</w:t>
      </w:r>
      <w:proofErr w:type="spellEnd"/>
      <w:r w:rsidRPr="00314B24">
        <w:rPr>
          <w:sz w:val="24"/>
          <w:szCs w:val="24"/>
        </w:rPr>
        <w:t>)</w:t>
      </w:r>
    </w:p>
    <w:p w14:paraId="74CEB95E" w14:textId="77777777" w:rsidR="00314B24" w:rsidRPr="00314B24" w:rsidRDefault="00314B24" w:rsidP="00314B24">
      <w:pPr>
        <w:rPr>
          <w:sz w:val="24"/>
          <w:szCs w:val="24"/>
        </w:rPr>
      </w:pPr>
    </w:p>
    <w:p w14:paraId="39AA4CED" w14:textId="77777777" w:rsidR="00314B24" w:rsidRPr="00314B24" w:rsidRDefault="00314B24" w:rsidP="00314B24">
      <w:pPr>
        <w:spacing w:line="276" w:lineRule="auto"/>
        <w:ind w:firstLine="709"/>
        <w:jc w:val="both"/>
        <w:rPr>
          <w:sz w:val="24"/>
          <w:szCs w:val="24"/>
        </w:rPr>
      </w:pPr>
      <w:r w:rsidRPr="00314B24">
        <w:rPr>
          <w:sz w:val="24"/>
          <w:szCs w:val="24"/>
        </w:rPr>
        <w:br w:type="page"/>
      </w:r>
    </w:p>
    <w:p w14:paraId="5555EAA6" w14:textId="77777777" w:rsidR="00314B24" w:rsidRPr="00314B24" w:rsidRDefault="00314B24" w:rsidP="00314B24">
      <w:pPr>
        <w:spacing w:line="276" w:lineRule="auto"/>
        <w:ind w:firstLine="709"/>
        <w:jc w:val="both"/>
        <w:rPr>
          <w:sz w:val="24"/>
          <w:szCs w:val="24"/>
        </w:rPr>
      </w:pPr>
    </w:p>
    <w:tbl>
      <w:tblPr>
        <w:tblW w:w="9508" w:type="dxa"/>
        <w:tblInd w:w="98" w:type="dxa"/>
        <w:tblLayout w:type="fixed"/>
        <w:tblLook w:val="0000" w:firstRow="0" w:lastRow="0" w:firstColumn="0" w:lastColumn="0" w:noHBand="0" w:noVBand="0"/>
      </w:tblPr>
      <w:tblGrid>
        <w:gridCol w:w="3838"/>
        <w:gridCol w:w="1134"/>
        <w:gridCol w:w="1417"/>
        <w:gridCol w:w="1418"/>
        <w:gridCol w:w="1666"/>
        <w:gridCol w:w="35"/>
      </w:tblGrid>
      <w:tr w:rsidR="00314B24" w:rsidRPr="00314B24" w14:paraId="19CF989E" w14:textId="77777777" w:rsidTr="00314B24">
        <w:trPr>
          <w:gridAfter w:val="1"/>
          <w:wAfter w:w="35" w:type="dxa"/>
          <w:trHeight w:val="276"/>
        </w:trPr>
        <w:tc>
          <w:tcPr>
            <w:tcW w:w="947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17D83E" w14:textId="77777777" w:rsidR="00314B24" w:rsidRPr="00314B24" w:rsidRDefault="00314B24" w:rsidP="00314B24">
            <w:pPr>
              <w:jc w:val="center"/>
              <w:rPr>
                <w:b/>
                <w:bCs/>
                <w:sz w:val="24"/>
                <w:szCs w:val="24"/>
              </w:rPr>
            </w:pPr>
            <w:r w:rsidRPr="00314B24">
              <w:rPr>
                <w:b/>
                <w:bCs/>
                <w:sz w:val="24"/>
                <w:szCs w:val="24"/>
              </w:rPr>
              <w:t xml:space="preserve">СВЕДЕНИЯ О ЛИЧНОМ УЧАСТИИ НАУЧНОГО РАБОТНИКА В НАУЧНЫХ МЕРОПРИЯТИЯХ </w:t>
            </w:r>
          </w:p>
        </w:tc>
      </w:tr>
      <w:tr w:rsidR="00314B24" w:rsidRPr="00314B24" w14:paraId="50E94C5C" w14:textId="77777777" w:rsidTr="00314B24">
        <w:trPr>
          <w:gridAfter w:val="1"/>
          <w:wAfter w:w="35" w:type="dxa"/>
          <w:trHeight w:val="276"/>
        </w:trPr>
        <w:tc>
          <w:tcPr>
            <w:tcW w:w="947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1EB3EC" w14:textId="77777777" w:rsidR="00314B24" w:rsidRPr="00314B24" w:rsidRDefault="00314B24" w:rsidP="00314B24">
            <w:pPr>
              <w:jc w:val="center"/>
              <w:rPr>
                <w:b/>
                <w:bCs/>
                <w:sz w:val="24"/>
                <w:szCs w:val="24"/>
              </w:rPr>
            </w:pPr>
            <w:r w:rsidRPr="00314B24">
              <w:rPr>
                <w:sz w:val="24"/>
                <w:szCs w:val="24"/>
              </w:rPr>
              <w:t>(</w:t>
            </w:r>
            <w:r w:rsidRPr="00314B24">
              <w:rPr>
                <w:i/>
                <w:sz w:val="24"/>
                <w:szCs w:val="24"/>
              </w:rPr>
              <w:t>за 5 лет</w:t>
            </w:r>
            <w:r w:rsidRPr="00314B24">
              <w:rPr>
                <w:sz w:val="24"/>
                <w:szCs w:val="24"/>
              </w:rPr>
              <w:t xml:space="preserve"> с 20____ по 20____ гг.)</w:t>
            </w:r>
          </w:p>
        </w:tc>
      </w:tr>
      <w:tr w:rsidR="00314B24" w:rsidRPr="00314B24" w14:paraId="6172512C" w14:textId="77777777" w:rsidTr="00314B24">
        <w:trPr>
          <w:gridAfter w:val="1"/>
          <w:wAfter w:w="35" w:type="dxa"/>
          <w:trHeight w:val="276"/>
        </w:trPr>
        <w:tc>
          <w:tcPr>
            <w:tcW w:w="947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234748" w14:textId="77777777" w:rsidR="00314B24" w:rsidRPr="00314B24" w:rsidRDefault="00314B24" w:rsidP="00314B2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14B24" w:rsidRPr="00314B24" w14:paraId="73A8EDF4" w14:textId="77777777" w:rsidTr="00314B24">
        <w:tblPrEx>
          <w:tblBorders>
            <w:bottom w:val="single" w:sz="4" w:space="0" w:color="auto"/>
          </w:tblBorders>
        </w:tblPrEx>
        <w:trPr>
          <w:gridAfter w:val="1"/>
          <w:wAfter w:w="35" w:type="dxa"/>
          <w:trHeight w:val="264"/>
        </w:trPr>
        <w:tc>
          <w:tcPr>
            <w:tcW w:w="9473" w:type="dxa"/>
            <w:gridSpan w:val="5"/>
            <w:shd w:val="clear" w:color="auto" w:fill="auto"/>
            <w:noWrap/>
            <w:vAlign w:val="bottom"/>
          </w:tcPr>
          <w:p w14:paraId="79A0F1C7" w14:textId="77777777" w:rsidR="00314B24" w:rsidRPr="00314B24" w:rsidRDefault="00314B24" w:rsidP="00314B24">
            <w:pPr>
              <w:rPr>
                <w:sz w:val="24"/>
                <w:szCs w:val="24"/>
              </w:rPr>
            </w:pPr>
            <w:r w:rsidRPr="00314B24">
              <w:rPr>
                <w:sz w:val="24"/>
                <w:szCs w:val="24"/>
              </w:rPr>
              <w:t>Фамилия, имя, отчество научного работника: __________________________</w:t>
            </w:r>
          </w:p>
          <w:p w14:paraId="2E68559B" w14:textId="77777777" w:rsidR="00314B24" w:rsidRPr="00314B24" w:rsidRDefault="00314B24" w:rsidP="00314B24">
            <w:pPr>
              <w:rPr>
                <w:sz w:val="24"/>
                <w:szCs w:val="24"/>
              </w:rPr>
            </w:pPr>
            <w:r w:rsidRPr="00314B24">
              <w:rPr>
                <w:sz w:val="24"/>
                <w:szCs w:val="24"/>
              </w:rPr>
              <w:t>_________________________________________________________________</w:t>
            </w:r>
          </w:p>
        </w:tc>
      </w:tr>
      <w:tr w:rsidR="00314B24" w:rsidRPr="00314B24" w14:paraId="2D6C605B" w14:textId="77777777" w:rsidTr="00314B24">
        <w:tblPrEx>
          <w:tblBorders>
            <w:bottom w:val="single" w:sz="4" w:space="0" w:color="auto"/>
          </w:tblBorders>
        </w:tblPrEx>
        <w:trPr>
          <w:gridAfter w:val="1"/>
          <w:wAfter w:w="35" w:type="dxa"/>
          <w:trHeight w:val="264"/>
        </w:trPr>
        <w:tc>
          <w:tcPr>
            <w:tcW w:w="9473" w:type="dxa"/>
            <w:gridSpan w:val="5"/>
            <w:shd w:val="clear" w:color="auto" w:fill="auto"/>
            <w:noWrap/>
            <w:vAlign w:val="bottom"/>
          </w:tcPr>
          <w:p w14:paraId="32BD90E5" w14:textId="77777777" w:rsidR="00314B24" w:rsidRPr="00314B24" w:rsidRDefault="00314B24" w:rsidP="00314B24">
            <w:pPr>
              <w:rPr>
                <w:sz w:val="24"/>
                <w:szCs w:val="24"/>
              </w:rPr>
            </w:pPr>
            <w:r w:rsidRPr="00314B24">
              <w:rPr>
                <w:sz w:val="24"/>
                <w:szCs w:val="24"/>
              </w:rPr>
              <w:t>Структурное подразделение: ________________________________________</w:t>
            </w:r>
          </w:p>
        </w:tc>
      </w:tr>
      <w:tr w:rsidR="00314B24" w:rsidRPr="00314B24" w14:paraId="2AE25A93" w14:textId="77777777" w:rsidTr="00314B24">
        <w:trPr>
          <w:gridAfter w:val="1"/>
          <w:wAfter w:w="35" w:type="dxa"/>
          <w:trHeight w:val="276"/>
        </w:trPr>
        <w:tc>
          <w:tcPr>
            <w:tcW w:w="947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B9619F" w14:textId="77777777" w:rsidR="00314B24" w:rsidRPr="00314B24" w:rsidRDefault="00314B24" w:rsidP="00314B24">
            <w:pPr>
              <w:rPr>
                <w:b/>
                <w:bCs/>
                <w:sz w:val="24"/>
                <w:szCs w:val="24"/>
              </w:rPr>
            </w:pPr>
          </w:p>
          <w:p w14:paraId="2FE2CD15" w14:textId="77777777" w:rsidR="00314B24" w:rsidRPr="00314B24" w:rsidRDefault="00314B24" w:rsidP="00314B24">
            <w:pPr>
              <w:rPr>
                <w:b/>
                <w:bCs/>
                <w:sz w:val="24"/>
                <w:szCs w:val="24"/>
              </w:rPr>
            </w:pPr>
          </w:p>
        </w:tc>
      </w:tr>
      <w:tr w:rsidR="00314B24" w:rsidRPr="00314B24" w14:paraId="3ED2CE69" w14:textId="77777777" w:rsidTr="00314B24">
        <w:trPr>
          <w:trHeight w:val="1116"/>
        </w:trPr>
        <w:tc>
          <w:tcPr>
            <w:tcW w:w="38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B978DE" w14:textId="77777777" w:rsidR="00314B24" w:rsidRPr="00314B24" w:rsidRDefault="00314B24" w:rsidP="00314B24">
            <w:pPr>
              <w:jc w:val="center"/>
              <w:rPr>
                <w:sz w:val="24"/>
                <w:szCs w:val="24"/>
              </w:rPr>
            </w:pPr>
            <w:r w:rsidRPr="00314B24">
              <w:rPr>
                <w:sz w:val="24"/>
                <w:szCs w:val="24"/>
              </w:rPr>
              <w:t>Вид</w:t>
            </w:r>
            <w:r w:rsidRPr="00314B24">
              <w:rPr>
                <w:sz w:val="24"/>
                <w:szCs w:val="24"/>
                <w:vertAlign w:val="superscript"/>
              </w:rPr>
              <w:t>1)</w:t>
            </w:r>
            <w:r w:rsidRPr="00314B24">
              <w:rPr>
                <w:sz w:val="24"/>
                <w:szCs w:val="24"/>
              </w:rPr>
              <w:t xml:space="preserve"> и наименование (тема) научного мероприятия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5EB0B9" w14:textId="77777777" w:rsidR="00314B24" w:rsidRPr="00314B24" w:rsidRDefault="00314B24" w:rsidP="00314B24">
            <w:pPr>
              <w:jc w:val="center"/>
              <w:rPr>
                <w:sz w:val="24"/>
                <w:szCs w:val="24"/>
              </w:rPr>
            </w:pPr>
            <w:proofErr w:type="gramStart"/>
            <w:r w:rsidRPr="00314B24">
              <w:rPr>
                <w:sz w:val="24"/>
                <w:szCs w:val="24"/>
              </w:rPr>
              <w:t>Год  и</w:t>
            </w:r>
            <w:proofErr w:type="gramEnd"/>
            <w:r w:rsidRPr="00314B24">
              <w:rPr>
                <w:sz w:val="24"/>
                <w:szCs w:val="24"/>
              </w:rPr>
              <w:t xml:space="preserve"> место </w:t>
            </w:r>
            <w:proofErr w:type="spellStart"/>
            <w:r w:rsidRPr="00314B24">
              <w:rPr>
                <w:sz w:val="24"/>
                <w:szCs w:val="24"/>
              </w:rPr>
              <w:t>проведе-ния</w:t>
            </w:r>
            <w:proofErr w:type="spellEnd"/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E550A" w14:textId="77777777" w:rsidR="00314B24" w:rsidRPr="00314B24" w:rsidRDefault="00314B24" w:rsidP="00314B24">
            <w:pPr>
              <w:jc w:val="center"/>
              <w:rPr>
                <w:sz w:val="24"/>
                <w:szCs w:val="24"/>
              </w:rPr>
            </w:pPr>
            <w:r w:rsidRPr="00314B24">
              <w:rPr>
                <w:sz w:val="24"/>
                <w:szCs w:val="24"/>
              </w:rPr>
              <w:t xml:space="preserve">Уровень мероприятия </w:t>
            </w:r>
            <w:r w:rsidRPr="00314B24">
              <w:rPr>
                <w:sz w:val="24"/>
                <w:szCs w:val="24"/>
                <w:vertAlign w:val="superscript"/>
              </w:rPr>
              <w:t>2)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7801446F" w14:textId="77777777" w:rsidR="00314B24" w:rsidRPr="00314B24" w:rsidRDefault="00314B24" w:rsidP="00314B24">
            <w:pPr>
              <w:jc w:val="center"/>
              <w:rPr>
                <w:sz w:val="24"/>
                <w:szCs w:val="24"/>
              </w:rPr>
            </w:pPr>
            <w:r w:rsidRPr="00314B24">
              <w:rPr>
                <w:sz w:val="24"/>
                <w:szCs w:val="24"/>
              </w:rPr>
              <w:t>Статус доклада</w:t>
            </w:r>
            <w:r w:rsidRPr="00314B24">
              <w:rPr>
                <w:sz w:val="24"/>
                <w:szCs w:val="24"/>
                <w:vertAlign w:val="superscript"/>
              </w:rPr>
              <w:t xml:space="preserve"> 3)</w:t>
            </w:r>
          </w:p>
        </w:tc>
        <w:tc>
          <w:tcPr>
            <w:tcW w:w="1701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AB546D" w14:textId="77777777" w:rsidR="00314B24" w:rsidRPr="00314B24" w:rsidRDefault="00314B24" w:rsidP="00314B24">
            <w:pPr>
              <w:jc w:val="center"/>
              <w:rPr>
                <w:sz w:val="24"/>
                <w:szCs w:val="24"/>
              </w:rPr>
            </w:pPr>
            <w:r w:rsidRPr="00314B24">
              <w:rPr>
                <w:sz w:val="24"/>
                <w:szCs w:val="24"/>
              </w:rPr>
              <w:t xml:space="preserve">Степень участия </w:t>
            </w:r>
            <w:r w:rsidRPr="00314B24">
              <w:rPr>
                <w:sz w:val="24"/>
                <w:szCs w:val="24"/>
                <w:vertAlign w:val="superscript"/>
              </w:rPr>
              <w:t>4)</w:t>
            </w:r>
          </w:p>
        </w:tc>
      </w:tr>
      <w:tr w:rsidR="00314B24" w:rsidRPr="00314B24" w14:paraId="0E92A5A9" w14:textId="77777777" w:rsidTr="00314B24">
        <w:trPr>
          <w:trHeight w:val="264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4572CE" w14:textId="77777777" w:rsidR="00314B24" w:rsidRPr="00314B24" w:rsidRDefault="00314B24" w:rsidP="00314B24">
            <w:pPr>
              <w:rPr>
                <w:sz w:val="24"/>
                <w:szCs w:val="24"/>
              </w:rPr>
            </w:pPr>
            <w:r w:rsidRPr="00314B24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520873" w14:textId="77777777" w:rsidR="00314B24" w:rsidRPr="00314B24" w:rsidRDefault="00314B24" w:rsidP="00314B24">
            <w:pPr>
              <w:rPr>
                <w:sz w:val="24"/>
                <w:szCs w:val="24"/>
              </w:rPr>
            </w:pPr>
            <w:r w:rsidRPr="00314B24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1B05C8" w14:textId="77777777" w:rsidR="00314B24" w:rsidRPr="00314B24" w:rsidRDefault="00314B24" w:rsidP="00314B24">
            <w:pPr>
              <w:rPr>
                <w:sz w:val="24"/>
                <w:szCs w:val="24"/>
              </w:rPr>
            </w:pPr>
            <w:r w:rsidRPr="00314B24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B9B9FA" w14:textId="77777777" w:rsidR="00314B24" w:rsidRPr="00314B24" w:rsidRDefault="00314B24" w:rsidP="00314B24">
            <w:pPr>
              <w:rPr>
                <w:sz w:val="24"/>
                <w:szCs w:val="24"/>
              </w:rPr>
            </w:pPr>
            <w:r w:rsidRPr="00314B24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206A15" w14:textId="77777777" w:rsidR="00314B24" w:rsidRPr="00314B24" w:rsidRDefault="00314B24" w:rsidP="00314B24">
            <w:pPr>
              <w:jc w:val="center"/>
              <w:rPr>
                <w:sz w:val="24"/>
                <w:szCs w:val="24"/>
              </w:rPr>
            </w:pPr>
          </w:p>
        </w:tc>
      </w:tr>
      <w:tr w:rsidR="00314B24" w:rsidRPr="00314B24" w14:paraId="3BE78724" w14:textId="77777777" w:rsidTr="00314B24">
        <w:trPr>
          <w:trHeight w:val="264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EA0BF4" w14:textId="77777777" w:rsidR="00314B24" w:rsidRPr="00314B24" w:rsidRDefault="00314B24" w:rsidP="00314B2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D95506" w14:textId="77777777" w:rsidR="00314B24" w:rsidRPr="00314B24" w:rsidRDefault="00314B24" w:rsidP="00314B24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9FA8A8" w14:textId="77777777" w:rsidR="00314B24" w:rsidRPr="00314B24" w:rsidRDefault="00314B24" w:rsidP="00314B24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164160" w14:textId="77777777" w:rsidR="00314B24" w:rsidRPr="00314B24" w:rsidRDefault="00314B24" w:rsidP="00314B24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D6BB99" w14:textId="77777777" w:rsidR="00314B24" w:rsidRPr="00314B24" w:rsidRDefault="00314B24" w:rsidP="00314B24">
            <w:pPr>
              <w:rPr>
                <w:sz w:val="24"/>
                <w:szCs w:val="24"/>
              </w:rPr>
            </w:pPr>
          </w:p>
        </w:tc>
      </w:tr>
      <w:tr w:rsidR="00314B24" w:rsidRPr="00314B24" w14:paraId="3FA1F755" w14:textId="77777777" w:rsidTr="00314B24">
        <w:trPr>
          <w:trHeight w:val="264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385083" w14:textId="77777777" w:rsidR="00314B24" w:rsidRPr="00314B24" w:rsidRDefault="00314B24" w:rsidP="00314B2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7582A9" w14:textId="77777777" w:rsidR="00314B24" w:rsidRPr="00314B24" w:rsidRDefault="00314B24" w:rsidP="00314B24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227BC3" w14:textId="77777777" w:rsidR="00314B24" w:rsidRPr="00314B24" w:rsidRDefault="00314B24" w:rsidP="00314B24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F2D709" w14:textId="77777777" w:rsidR="00314B24" w:rsidRPr="00314B24" w:rsidRDefault="00314B24" w:rsidP="00314B24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303D06" w14:textId="77777777" w:rsidR="00314B24" w:rsidRPr="00314B24" w:rsidRDefault="00314B24" w:rsidP="00314B24">
            <w:pPr>
              <w:rPr>
                <w:sz w:val="24"/>
                <w:szCs w:val="24"/>
              </w:rPr>
            </w:pPr>
          </w:p>
        </w:tc>
      </w:tr>
      <w:tr w:rsidR="00314B24" w:rsidRPr="00314B24" w14:paraId="60D7BD0C" w14:textId="77777777" w:rsidTr="00314B24">
        <w:trPr>
          <w:trHeight w:val="264"/>
        </w:trPr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9A3DF0" w14:textId="77777777" w:rsidR="00314B24" w:rsidRPr="00314B24" w:rsidRDefault="00314B24" w:rsidP="00314B24">
            <w:pPr>
              <w:rPr>
                <w:sz w:val="24"/>
                <w:szCs w:val="24"/>
              </w:rPr>
            </w:pPr>
            <w:r w:rsidRPr="00314B24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46F3A9" w14:textId="77777777" w:rsidR="00314B24" w:rsidRPr="00314B24" w:rsidRDefault="00314B24" w:rsidP="00314B24">
            <w:pPr>
              <w:rPr>
                <w:sz w:val="24"/>
                <w:szCs w:val="24"/>
              </w:rPr>
            </w:pPr>
            <w:r w:rsidRPr="00314B24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FE5B35" w14:textId="77777777" w:rsidR="00314B24" w:rsidRPr="00314B24" w:rsidRDefault="00314B24" w:rsidP="00314B24">
            <w:pPr>
              <w:rPr>
                <w:sz w:val="24"/>
                <w:szCs w:val="24"/>
              </w:rPr>
            </w:pPr>
            <w:r w:rsidRPr="00314B24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FDDEAA" w14:textId="77777777" w:rsidR="00314B24" w:rsidRPr="00314B24" w:rsidRDefault="00314B24" w:rsidP="00314B24">
            <w:pPr>
              <w:rPr>
                <w:sz w:val="24"/>
                <w:szCs w:val="24"/>
              </w:rPr>
            </w:pPr>
            <w:r w:rsidRPr="00314B24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53F480" w14:textId="77777777" w:rsidR="00314B24" w:rsidRPr="00314B24" w:rsidRDefault="00314B24" w:rsidP="00314B24">
            <w:pPr>
              <w:rPr>
                <w:sz w:val="24"/>
                <w:szCs w:val="24"/>
              </w:rPr>
            </w:pPr>
          </w:p>
        </w:tc>
      </w:tr>
      <w:tr w:rsidR="00314B24" w:rsidRPr="00314B24" w14:paraId="5F765913" w14:textId="77777777" w:rsidTr="00314B24">
        <w:trPr>
          <w:trHeight w:val="264"/>
        </w:trPr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7C5A70" w14:textId="77777777" w:rsidR="00314B24" w:rsidRPr="00314B24" w:rsidRDefault="00314B24" w:rsidP="00314B2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A655CC" w14:textId="77777777" w:rsidR="00314B24" w:rsidRPr="00314B24" w:rsidRDefault="00314B24" w:rsidP="00314B24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366E84" w14:textId="77777777" w:rsidR="00314B24" w:rsidRPr="00314B24" w:rsidRDefault="00314B24" w:rsidP="00314B24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3A9E17" w14:textId="77777777" w:rsidR="00314B24" w:rsidRPr="00314B24" w:rsidRDefault="00314B24" w:rsidP="00314B24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CF8D8E" w14:textId="77777777" w:rsidR="00314B24" w:rsidRPr="00314B24" w:rsidRDefault="00314B24" w:rsidP="00314B24">
            <w:pPr>
              <w:rPr>
                <w:sz w:val="24"/>
                <w:szCs w:val="24"/>
              </w:rPr>
            </w:pPr>
          </w:p>
        </w:tc>
      </w:tr>
    </w:tbl>
    <w:p w14:paraId="5A441B99" w14:textId="77777777" w:rsidR="00314B24" w:rsidRPr="00314B24" w:rsidRDefault="00314B24" w:rsidP="00314B24">
      <w:pPr>
        <w:rPr>
          <w:sz w:val="24"/>
          <w:szCs w:val="24"/>
        </w:rPr>
      </w:pPr>
    </w:p>
    <w:p w14:paraId="01E3936E" w14:textId="77777777" w:rsidR="00314B24" w:rsidRPr="00314B24" w:rsidRDefault="00314B24" w:rsidP="00314B24">
      <w:pPr>
        <w:rPr>
          <w:sz w:val="24"/>
          <w:szCs w:val="24"/>
        </w:rPr>
      </w:pPr>
    </w:p>
    <w:tbl>
      <w:tblPr>
        <w:tblW w:w="9010" w:type="dxa"/>
        <w:tblInd w:w="98" w:type="dxa"/>
        <w:tblLook w:val="0000" w:firstRow="0" w:lastRow="0" w:firstColumn="0" w:lastColumn="0" w:noHBand="0" w:noVBand="0"/>
      </w:tblPr>
      <w:tblGrid>
        <w:gridCol w:w="9010"/>
      </w:tblGrid>
      <w:tr w:rsidR="00314B24" w:rsidRPr="00314B24" w14:paraId="343B1A9A" w14:textId="77777777" w:rsidTr="00314B24">
        <w:trPr>
          <w:trHeight w:val="264"/>
        </w:trPr>
        <w:tc>
          <w:tcPr>
            <w:tcW w:w="9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9B8415" w14:textId="77777777" w:rsidR="00314B24" w:rsidRPr="00314B24" w:rsidRDefault="00314B24" w:rsidP="00314B24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314B24">
              <w:rPr>
                <w:b/>
                <w:bCs/>
                <w:i/>
                <w:iCs/>
                <w:sz w:val="24"/>
                <w:szCs w:val="24"/>
              </w:rPr>
              <w:t>Пояснения:</w:t>
            </w:r>
          </w:p>
          <w:p w14:paraId="7326D80B" w14:textId="77777777" w:rsidR="00314B24" w:rsidRPr="00314B24" w:rsidRDefault="00314B24" w:rsidP="00314B24">
            <w:pPr>
              <w:rPr>
                <w:sz w:val="24"/>
                <w:szCs w:val="24"/>
              </w:rPr>
            </w:pPr>
          </w:p>
        </w:tc>
      </w:tr>
      <w:tr w:rsidR="00314B24" w:rsidRPr="00314B24" w14:paraId="5766EF09" w14:textId="77777777" w:rsidTr="00314B24">
        <w:trPr>
          <w:trHeight w:val="264"/>
        </w:trPr>
        <w:tc>
          <w:tcPr>
            <w:tcW w:w="9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78627B" w14:textId="77777777" w:rsidR="00314B24" w:rsidRPr="00314B24" w:rsidRDefault="00314B24" w:rsidP="00314B24">
            <w:pPr>
              <w:rPr>
                <w:sz w:val="24"/>
                <w:szCs w:val="24"/>
              </w:rPr>
            </w:pPr>
            <w:r w:rsidRPr="00314B24">
              <w:rPr>
                <w:sz w:val="24"/>
                <w:szCs w:val="24"/>
                <w:vertAlign w:val="superscript"/>
              </w:rPr>
              <w:t>1)</w:t>
            </w:r>
            <w:r w:rsidRPr="00314B24">
              <w:rPr>
                <w:sz w:val="24"/>
                <w:szCs w:val="24"/>
              </w:rPr>
              <w:t xml:space="preserve"> Вид мероприятия – </w:t>
            </w:r>
            <w:r w:rsidRPr="00314B24">
              <w:rPr>
                <w:i/>
                <w:iCs/>
                <w:sz w:val="24"/>
                <w:szCs w:val="24"/>
              </w:rPr>
              <w:t>съезд, конференция, симпозиум или иное научное мероприятие (указать какое конкретно).</w:t>
            </w:r>
          </w:p>
        </w:tc>
      </w:tr>
      <w:tr w:rsidR="00314B24" w:rsidRPr="00314B24" w14:paraId="7AC269D2" w14:textId="77777777" w:rsidTr="00314B24">
        <w:trPr>
          <w:trHeight w:val="264"/>
        </w:trPr>
        <w:tc>
          <w:tcPr>
            <w:tcW w:w="9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ED0AC2" w14:textId="77777777" w:rsidR="00314B24" w:rsidRPr="00314B24" w:rsidRDefault="00314B24" w:rsidP="00314B24">
            <w:pPr>
              <w:rPr>
                <w:sz w:val="24"/>
                <w:szCs w:val="24"/>
              </w:rPr>
            </w:pPr>
            <w:r w:rsidRPr="00314B24">
              <w:rPr>
                <w:sz w:val="24"/>
                <w:szCs w:val="24"/>
                <w:vertAlign w:val="superscript"/>
              </w:rPr>
              <w:t>2)</w:t>
            </w:r>
            <w:r w:rsidRPr="00314B24">
              <w:rPr>
                <w:sz w:val="24"/>
                <w:szCs w:val="24"/>
              </w:rPr>
              <w:t xml:space="preserve"> Уровень мероприятия – </w:t>
            </w:r>
            <w:r w:rsidRPr="00314B24">
              <w:rPr>
                <w:i/>
                <w:iCs/>
                <w:sz w:val="24"/>
                <w:szCs w:val="24"/>
              </w:rPr>
              <w:t>международное, всероссийское, региональное.</w:t>
            </w:r>
          </w:p>
        </w:tc>
      </w:tr>
      <w:tr w:rsidR="00314B24" w:rsidRPr="00314B24" w14:paraId="5723A6CB" w14:textId="77777777" w:rsidTr="00314B24">
        <w:trPr>
          <w:trHeight w:val="264"/>
        </w:trPr>
        <w:tc>
          <w:tcPr>
            <w:tcW w:w="9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62AA15" w14:textId="77777777" w:rsidR="00314B24" w:rsidRPr="00314B24" w:rsidRDefault="00314B24" w:rsidP="00314B24">
            <w:pPr>
              <w:rPr>
                <w:sz w:val="24"/>
                <w:szCs w:val="24"/>
              </w:rPr>
            </w:pPr>
            <w:r w:rsidRPr="00314B24">
              <w:rPr>
                <w:sz w:val="24"/>
                <w:szCs w:val="24"/>
                <w:vertAlign w:val="superscript"/>
              </w:rPr>
              <w:t>3)</w:t>
            </w:r>
            <w:r w:rsidRPr="00314B24">
              <w:rPr>
                <w:sz w:val="24"/>
                <w:szCs w:val="24"/>
              </w:rPr>
              <w:t xml:space="preserve"> Статус доклада – </w:t>
            </w:r>
            <w:r w:rsidRPr="00314B24">
              <w:rPr>
                <w:i/>
                <w:iCs/>
                <w:sz w:val="24"/>
                <w:szCs w:val="24"/>
              </w:rPr>
              <w:t>приглашенный, пленарный, секционный, стендовый</w:t>
            </w:r>
          </w:p>
        </w:tc>
      </w:tr>
      <w:tr w:rsidR="00314B24" w:rsidRPr="00314B24" w14:paraId="7D59CB03" w14:textId="77777777" w:rsidTr="00314B24">
        <w:trPr>
          <w:trHeight w:val="264"/>
        </w:trPr>
        <w:tc>
          <w:tcPr>
            <w:tcW w:w="9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C2984F" w14:textId="77777777" w:rsidR="00314B24" w:rsidRPr="00314B24" w:rsidRDefault="00314B24" w:rsidP="00314B24">
            <w:pPr>
              <w:rPr>
                <w:sz w:val="24"/>
                <w:szCs w:val="24"/>
              </w:rPr>
            </w:pPr>
            <w:r w:rsidRPr="00314B24">
              <w:rPr>
                <w:sz w:val="24"/>
                <w:szCs w:val="24"/>
                <w:vertAlign w:val="superscript"/>
              </w:rPr>
              <w:t>4)</w:t>
            </w:r>
            <w:r w:rsidRPr="00314B24">
              <w:rPr>
                <w:sz w:val="24"/>
                <w:szCs w:val="24"/>
              </w:rPr>
              <w:t xml:space="preserve"> Степень </w:t>
            </w:r>
            <w:proofErr w:type="gramStart"/>
            <w:r w:rsidRPr="00314B24">
              <w:rPr>
                <w:sz w:val="24"/>
                <w:szCs w:val="24"/>
              </w:rPr>
              <w:t>участия  –</w:t>
            </w:r>
            <w:proofErr w:type="gramEnd"/>
            <w:r w:rsidRPr="00314B24">
              <w:rPr>
                <w:sz w:val="24"/>
                <w:szCs w:val="24"/>
              </w:rPr>
              <w:t xml:space="preserve"> </w:t>
            </w:r>
            <w:r w:rsidRPr="00314B24">
              <w:rPr>
                <w:i/>
                <w:iCs/>
                <w:sz w:val="24"/>
                <w:szCs w:val="24"/>
              </w:rPr>
              <w:t>докладчик, соавтор доклада</w:t>
            </w:r>
          </w:p>
        </w:tc>
      </w:tr>
    </w:tbl>
    <w:p w14:paraId="78CE3AC2" w14:textId="77777777" w:rsidR="00314B24" w:rsidRPr="00314B24" w:rsidRDefault="00314B24" w:rsidP="00314B24">
      <w:pPr>
        <w:rPr>
          <w:sz w:val="24"/>
          <w:szCs w:val="24"/>
        </w:rPr>
      </w:pPr>
    </w:p>
    <w:p w14:paraId="1AB10A4F" w14:textId="77777777" w:rsidR="00314B24" w:rsidRPr="00314B24" w:rsidRDefault="00314B24" w:rsidP="00314B24">
      <w:pPr>
        <w:jc w:val="center"/>
        <w:rPr>
          <w:b/>
          <w:sz w:val="24"/>
          <w:szCs w:val="24"/>
        </w:rPr>
      </w:pPr>
    </w:p>
    <w:p w14:paraId="14E5267C" w14:textId="77777777" w:rsidR="00314B24" w:rsidRPr="00314B24" w:rsidRDefault="00314B24" w:rsidP="00314B24">
      <w:pPr>
        <w:rPr>
          <w:sz w:val="24"/>
          <w:szCs w:val="24"/>
        </w:rPr>
      </w:pPr>
      <w:r w:rsidRPr="00314B24">
        <w:rPr>
          <w:sz w:val="24"/>
          <w:szCs w:val="24"/>
        </w:rPr>
        <w:t>Научный работник:</w:t>
      </w:r>
    </w:p>
    <w:p w14:paraId="360215D9" w14:textId="77777777" w:rsidR="00314B24" w:rsidRPr="00314B24" w:rsidRDefault="00314B24" w:rsidP="00314B24">
      <w:pPr>
        <w:rPr>
          <w:sz w:val="24"/>
          <w:szCs w:val="24"/>
        </w:rPr>
      </w:pPr>
    </w:p>
    <w:p w14:paraId="090D0585" w14:textId="77777777" w:rsidR="00314B24" w:rsidRPr="00314B24" w:rsidRDefault="00314B24" w:rsidP="00314B24">
      <w:pPr>
        <w:rPr>
          <w:sz w:val="24"/>
          <w:szCs w:val="24"/>
        </w:rPr>
      </w:pPr>
      <w:r w:rsidRPr="00314B24">
        <w:rPr>
          <w:sz w:val="24"/>
          <w:szCs w:val="24"/>
        </w:rPr>
        <w:t>_______________________</w:t>
      </w:r>
      <w:r w:rsidRPr="00314B24">
        <w:rPr>
          <w:sz w:val="24"/>
          <w:szCs w:val="24"/>
        </w:rPr>
        <w:tab/>
        <w:t>_______________________</w:t>
      </w:r>
      <w:r w:rsidRPr="00314B24">
        <w:rPr>
          <w:sz w:val="24"/>
          <w:szCs w:val="24"/>
        </w:rPr>
        <w:tab/>
        <w:t>___________________</w:t>
      </w:r>
    </w:p>
    <w:p w14:paraId="53997111" w14:textId="77777777" w:rsidR="00314B24" w:rsidRPr="00314B24" w:rsidRDefault="00314B24" w:rsidP="00314B24">
      <w:pPr>
        <w:rPr>
          <w:sz w:val="24"/>
          <w:szCs w:val="24"/>
        </w:rPr>
      </w:pPr>
      <w:r w:rsidRPr="00314B24">
        <w:rPr>
          <w:sz w:val="24"/>
          <w:szCs w:val="24"/>
        </w:rPr>
        <w:t>(должность)</w:t>
      </w:r>
      <w:r w:rsidRPr="00314B24">
        <w:rPr>
          <w:sz w:val="24"/>
          <w:szCs w:val="24"/>
        </w:rPr>
        <w:tab/>
      </w:r>
      <w:r w:rsidRPr="00314B24">
        <w:rPr>
          <w:sz w:val="24"/>
          <w:szCs w:val="24"/>
        </w:rPr>
        <w:tab/>
      </w:r>
      <w:r w:rsidRPr="00314B24">
        <w:rPr>
          <w:sz w:val="24"/>
          <w:szCs w:val="24"/>
        </w:rPr>
        <w:tab/>
        <w:t>(подпись)</w:t>
      </w:r>
      <w:r w:rsidRPr="00314B24">
        <w:rPr>
          <w:sz w:val="24"/>
          <w:szCs w:val="24"/>
        </w:rPr>
        <w:tab/>
      </w:r>
      <w:r w:rsidRPr="00314B24">
        <w:rPr>
          <w:sz w:val="24"/>
          <w:szCs w:val="24"/>
        </w:rPr>
        <w:tab/>
      </w:r>
      <w:r w:rsidRPr="00314B24">
        <w:rPr>
          <w:sz w:val="24"/>
          <w:szCs w:val="24"/>
        </w:rPr>
        <w:tab/>
        <w:t>(</w:t>
      </w:r>
      <w:proofErr w:type="spellStart"/>
      <w:r w:rsidRPr="00314B24">
        <w:rPr>
          <w:sz w:val="24"/>
          <w:szCs w:val="24"/>
        </w:rPr>
        <w:t>ф.и.о.</w:t>
      </w:r>
      <w:proofErr w:type="spellEnd"/>
      <w:r w:rsidRPr="00314B24">
        <w:rPr>
          <w:sz w:val="24"/>
          <w:szCs w:val="24"/>
        </w:rPr>
        <w:t>)</w:t>
      </w:r>
    </w:p>
    <w:p w14:paraId="40938A65" w14:textId="77777777" w:rsidR="00314B24" w:rsidRPr="00314B24" w:rsidRDefault="00314B24" w:rsidP="00314B24">
      <w:pPr>
        <w:rPr>
          <w:sz w:val="24"/>
          <w:szCs w:val="24"/>
        </w:rPr>
      </w:pPr>
    </w:p>
    <w:p w14:paraId="773109C6" w14:textId="77777777" w:rsidR="00314B24" w:rsidRPr="00314B24" w:rsidRDefault="00314B24" w:rsidP="00314B24">
      <w:pPr>
        <w:rPr>
          <w:sz w:val="24"/>
          <w:szCs w:val="24"/>
        </w:rPr>
      </w:pPr>
    </w:p>
    <w:p w14:paraId="2F50DCE7" w14:textId="77777777" w:rsidR="00314B24" w:rsidRPr="00314B24" w:rsidRDefault="00314B24" w:rsidP="00314B24">
      <w:pPr>
        <w:rPr>
          <w:sz w:val="24"/>
          <w:szCs w:val="24"/>
        </w:rPr>
      </w:pPr>
    </w:p>
    <w:p w14:paraId="4C375A04" w14:textId="77777777" w:rsidR="00314B24" w:rsidRPr="00314B24" w:rsidRDefault="00314B24" w:rsidP="00314B24">
      <w:pPr>
        <w:rPr>
          <w:sz w:val="24"/>
          <w:szCs w:val="24"/>
        </w:rPr>
      </w:pPr>
    </w:p>
    <w:p w14:paraId="02852BF7" w14:textId="77777777" w:rsidR="00314B24" w:rsidRPr="00314B24" w:rsidRDefault="00314B24" w:rsidP="00314B24">
      <w:pPr>
        <w:rPr>
          <w:sz w:val="24"/>
          <w:szCs w:val="24"/>
        </w:rPr>
      </w:pPr>
    </w:p>
    <w:p w14:paraId="49F45468" w14:textId="77777777" w:rsidR="00314B24" w:rsidRPr="00314B24" w:rsidRDefault="00314B24" w:rsidP="00314B24">
      <w:pPr>
        <w:rPr>
          <w:sz w:val="24"/>
          <w:szCs w:val="24"/>
        </w:rPr>
      </w:pPr>
    </w:p>
    <w:p w14:paraId="3D570408" w14:textId="77777777" w:rsidR="00314B24" w:rsidRPr="00314B24" w:rsidRDefault="00314B24" w:rsidP="00314B24">
      <w:pPr>
        <w:rPr>
          <w:sz w:val="24"/>
          <w:szCs w:val="24"/>
        </w:rPr>
      </w:pPr>
    </w:p>
    <w:p w14:paraId="4E42871D" w14:textId="77777777" w:rsidR="00314B24" w:rsidRPr="00314B24" w:rsidRDefault="00314B24" w:rsidP="00314B24">
      <w:pPr>
        <w:rPr>
          <w:sz w:val="24"/>
          <w:szCs w:val="24"/>
        </w:rPr>
      </w:pPr>
    </w:p>
    <w:p w14:paraId="69464610" w14:textId="77777777" w:rsidR="00314B24" w:rsidRPr="00314B24" w:rsidRDefault="00314B24" w:rsidP="00314B24">
      <w:pPr>
        <w:rPr>
          <w:sz w:val="24"/>
          <w:szCs w:val="24"/>
        </w:rPr>
      </w:pPr>
    </w:p>
    <w:p w14:paraId="47FACE8B" w14:textId="77777777" w:rsidR="00314B24" w:rsidRPr="00314B24" w:rsidRDefault="00314B24" w:rsidP="00314B24">
      <w:pPr>
        <w:rPr>
          <w:b/>
          <w:sz w:val="24"/>
          <w:szCs w:val="24"/>
        </w:rPr>
      </w:pPr>
    </w:p>
    <w:p w14:paraId="7BD29890" w14:textId="77777777" w:rsidR="00314B24" w:rsidRPr="00314B24" w:rsidRDefault="00314B24" w:rsidP="00314B24">
      <w:pPr>
        <w:spacing w:line="276" w:lineRule="auto"/>
        <w:ind w:firstLine="709"/>
        <w:jc w:val="both"/>
        <w:rPr>
          <w:b/>
          <w:sz w:val="24"/>
          <w:szCs w:val="24"/>
        </w:rPr>
      </w:pPr>
      <w:r w:rsidRPr="00314B24">
        <w:rPr>
          <w:b/>
          <w:sz w:val="24"/>
          <w:szCs w:val="24"/>
        </w:rPr>
        <w:br w:type="page"/>
      </w:r>
    </w:p>
    <w:p w14:paraId="5933C5FF" w14:textId="77777777" w:rsidR="00314B24" w:rsidRPr="00314B24" w:rsidRDefault="00314B24" w:rsidP="00314B24">
      <w:pPr>
        <w:spacing w:line="276" w:lineRule="auto"/>
        <w:ind w:firstLine="709"/>
        <w:jc w:val="both"/>
        <w:rPr>
          <w:b/>
          <w:sz w:val="24"/>
          <w:szCs w:val="24"/>
        </w:rPr>
      </w:pPr>
    </w:p>
    <w:p w14:paraId="323FA0E1" w14:textId="77777777" w:rsidR="00314B24" w:rsidRPr="00314B24" w:rsidRDefault="00314B24" w:rsidP="00314B24">
      <w:pPr>
        <w:jc w:val="center"/>
        <w:rPr>
          <w:b/>
          <w:sz w:val="24"/>
          <w:szCs w:val="24"/>
        </w:rPr>
      </w:pPr>
      <w:r w:rsidRPr="00314B24">
        <w:rPr>
          <w:b/>
          <w:sz w:val="24"/>
          <w:szCs w:val="24"/>
        </w:rPr>
        <w:t xml:space="preserve">СВЕДЕНИЯ О ПОДГОТОВЛЕННЫХ НАУЧНЫХ КАДРАХ ВЫСШЕЙ КВАЛИФИКАЦИИ (ДОКТОРА, КАНДИДАТЫ НАУК) </w:t>
      </w:r>
    </w:p>
    <w:p w14:paraId="4E0B9807" w14:textId="77777777" w:rsidR="00314B24" w:rsidRPr="00314B24" w:rsidRDefault="00314B24" w:rsidP="00314B24">
      <w:pPr>
        <w:jc w:val="center"/>
        <w:rPr>
          <w:b/>
          <w:sz w:val="24"/>
          <w:szCs w:val="24"/>
        </w:rPr>
      </w:pPr>
      <w:r w:rsidRPr="00314B24">
        <w:rPr>
          <w:sz w:val="24"/>
          <w:szCs w:val="24"/>
        </w:rPr>
        <w:t>(</w:t>
      </w:r>
      <w:r w:rsidRPr="00314B24">
        <w:rPr>
          <w:i/>
          <w:sz w:val="24"/>
          <w:szCs w:val="24"/>
        </w:rPr>
        <w:t>за 5 лет</w:t>
      </w:r>
      <w:r w:rsidRPr="00314B24">
        <w:rPr>
          <w:sz w:val="24"/>
          <w:szCs w:val="24"/>
        </w:rPr>
        <w:t xml:space="preserve"> с 20____ по 20____ гг.)</w:t>
      </w:r>
    </w:p>
    <w:p w14:paraId="2DD4188A" w14:textId="77777777" w:rsidR="00314B24" w:rsidRPr="00314B24" w:rsidRDefault="00314B24" w:rsidP="00314B24">
      <w:pPr>
        <w:jc w:val="center"/>
        <w:rPr>
          <w:b/>
          <w:bCs/>
          <w:sz w:val="24"/>
          <w:szCs w:val="24"/>
        </w:rPr>
      </w:pPr>
    </w:p>
    <w:tbl>
      <w:tblPr>
        <w:tblW w:w="9473" w:type="dxa"/>
        <w:tblInd w:w="98" w:type="dxa"/>
        <w:tblBorders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73"/>
      </w:tblGrid>
      <w:tr w:rsidR="00314B24" w:rsidRPr="00314B24" w14:paraId="1493F3B4" w14:textId="77777777" w:rsidTr="00314B24">
        <w:trPr>
          <w:trHeight w:val="264"/>
        </w:trPr>
        <w:tc>
          <w:tcPr>
            <w:tcW w:w="9473" w:type="dxa"/>
            <w:shd w:val="clear" w:color="auto" w:fill="auto"/>
            <w:noWrap/>
            <w:vAlign w:val="bottom"/>
          </w:tcPr>
          <w:p w14:paraId="3CBE315D" w14:textId="77777777" w:rsidR="00314B24" w:rsidRPr="00314B24" w:rsidRDefault="00314B24" w:rsidP="00314B24">
            <w:pPr>
              <w:rPr>
                <w:sz w:val="24"/>
                <w:szCs w:val="24"/>
              </w:rPr>
            </w:pPr>
            <w:r w:rsidRPr="00314B24">
              <w:rPr>
                <w:sz w:val="24"/>
                <w:szCs w:val="24"/>
              </w:rPr>
              <w:t>Фамилия, имя, отчество научного работника: __________________________</w:t>
            </w:r>
          </w:p>
          <w:p w14:paraId="67787E58" w14:textId="77777777" w:rsidR="00314B24" w:rsidRPr="00314B24" w:rsidRDefault="00314B24" w:rsidP="00314B24">
            <w:pPr>
              <w:rPr>
                <w:sz w:val="24"/>
                <w:szCs w:val="24"/>
              </w:rPr>
            </w:pPr>
            <w:r w:rsidRPr="00314B24">
              <w:rPr>
                <w:sz w:val="24"/>
                <w:szCs w:val="24"/>
              </w:rPr>
              <w:t>_________________________________________________________________</w:t>
            </w:r>
          </w:p>
        </w:tc>
      </w:tr>
      <w:tr w:rsidR="00314B24" w:rsidRPr="00314B24" w14:paraId="0A7FAB08" w14:textId="77777777" w:rsidTr="00314B24">
        <w:trPr>
          <w:trHeight w:val="264"/>
        </w:trPr>
        <w:tc>
          <w:tcPr>
            <w:tcW w:w="9473" w:type="dxa"/>
            <w:shd w:val="clear" w:color="auto" w:fill="auto"/>
            <w:noWrap/>
            <w:vAlign w:val="bottom"/>
          </w:tcPr>
          <w:p w14:paraId="0AF8EBED" w14:textId="77777777" w:rsidR="00314B24" w:rsidRPr="00314B24" w:rsidRDefault="00314B24" w:rsidP="00314B24">
            <w:pPr>
              <w:rPr>
                <w:sz w:val="24"/>
                <w:szCs w:val="24"/>
              </w:rPr>
            </w:pPr>
            <w:r w:rsidRPr="00314B24">
              <w:rPr>
                <w:sz w:val="24"/>
                <w:szCs w:val="24"/>
              </w:rPr>
              <w:t>Структурное подразделение: ________________________________________</w:t>
            </w:r>
          </w:p>
        </w:tc>
      </w:tr>
    </w:tbl>
    <w:p w14:paraId="5ED113C4" w14:textId="77777777" w:rsidR="00314B24" w:rsidRPr="00314B24" w:rsidRDefault="00314B24" w:rsidP="00314B24">
      <w:pPr>
        <w:jc w:val="center"/>
        <w:rPr>
          <w:b/>
          <w:sz w:val="24"/>
          <w:szCs w:val="24"/>
        </w:rPr>
      </w:pPr>
    </w:p>
    <w:p w14:paraId="15F03972" w14:textId="77777777" w:rsidR="00314B24" w:rsidRPr="00314B24" w:rsidRDefault="00314B24" w:rsidP="00314B24">
      <w:pPr>
        <w:jc w:val="center"/>
        <w:rPr>
          <w:b/>
          <w:sz w:val="24"/>
          <w:szCs w:val="24"/>
        </w:rPr>
      </w:pPr>
    </w:p>
    <w:tbl>
      <w:tblPr>
        <w:tblStyle w:val="1"/>
        <w:tblW w:w="9288" w:type="dxa"/>
        <w:tblLook w:val="01E0" w:firstRow="1" w:lastRow="1" w:firstColumn="1" w:lastColumn="1" w:noHBand="0" w:noVBand="0"/>
      </w:tblPr>
      <w:tblGrid>
        <w:gridCol w:w="3085"/>
        <w:gridCol w:w="4253"/>
        <w:gridCol w:w="1950"/>
      </w:tblGrid>
      <w:tr w:rsidR="00314B24" w:rsidRPr="00314B24" w14:paraId="7C2016D7" w14:textId="77777777" w:rsidTr="00314B24">
        <w:tc>
          <w:tcPr>
            <w:tcW w:w="3085" w:type="dxa"/>
          </w:tcPr>
          <w:p w14:paraId="3BD88BD4" w14:textId="77777777" w:rsidR="00314B24" w:rsidRPr="00314B24" w:rsidRDefault="00314B24" w:rsidP="00314B24">
            <w:pPr>
              <w:jc w:val="center"/>
            </w:pPr>
            <w:r w:rsidRPr="00314B24">
              <w:t>ФИО диссертанта, вид и специальность диссертации</w:t>
            </w:r>
          </w:p>
        </w:tc>
        <w:tc>
          <w:tcPr>
            <w:tcW w:w="4253" w:type="dxa"/>
          </w:tcPr>
          <w:p w14:paraId="7D790D71" w14:textId="77777777" w:rsidR="00314B24" w:rsidRPr="00314B24" w:rsidRDefault="00314B24" w:rsidP="00314B24">
            <w:pPr>
              <w:jc w:val="center"/>
              <w:rPr>
                <w:vertAlign w:val="superscript"/>
              </w:rPr>
            </w:pPr>
            <w:r w:rsidRPr="00314B24">
              <w:t>Название диссертации</w:t>
            </w:r>
          </w:p>
        </w:tc>
        <w:tc>
          <w:tcPr>
            <w:tcW w:w="1950" w:type="dxa"/>
          </w:tcPr>
          <w:p w14:paraId="2805A88E" w14:textId="77777777" w:rsidR="00314B24" w:rsidRPr="00314B24" w:rsidRDefault="00314B24" w:rsidP="00314B24">
            <w:pPr>
              <w:jc w:val="center"/>
              <w:rPr>
                <w:vertAlign w:val="superscript"/>
              </w:rPr>
            </w:pPr>
            <w:r w:rsidRPr="00314B24">
              <w:t>Год и город защиты</w:t>
            </w:r>
          </w:p>
        </w:tc>
      </w:tr>
      <w:tr w:rsidR="00314B24" w:rsidRPr="00314B24" w14:paraId="74200BD3" w14:textId="77777777" w:rsidTr="00314B24">
        <w:tc>
          <w:tcPr>
            <w:tcW w:w="3085" w:type="dxa"/>
          </w:tcPr>
          <w:p w14:paraId="76192C57" w14:textId="77777777" w:rsidR="00314B24" w:rsidRPr="00314B24" w:rsidRDefault="00314B24" w:rsidP="00314B24">
            <w:pPr>
              <w:jc w:val="center"/>
            </w:pPr>
          </w:p>
        </w:tc>
        <w:tc>
          <w:tcPr>
            <w:tcW w:w="4253" w:type="dxa"/>
          </w:tcPr>
          <w:p w14:paraId="3EC6F7B9" w14:textId="77777777" w:rsidR="00314B24" w:rsidRPr="00314B24" w:rsidRDefault="00314B24" w:rsidP="00314B24">
            <w:pPr>
              <w:jc w:val="center"/>
            </w:pPr>
          </w:p>
        </w:tc>
        <w:tc>
          <w:tcPr>
            <w:tcW w:w="1950" w:type="dxa"/>
          </w:tcPr>
          <w:p w14:paraId="721A4042" w14:textId="77777777" w:rsidR="00314B24" w:rsidRPr="00314B24" w:rsidRDefault="00314B24" w:rsidP="00314B24">
            <w:pPr>
              <w:jc w:val="center"/>
            </w:pPr>
          </w:p>
        </w:tc>
      </w:tr>
      <w:tr w:rsidR="00314B24" w:rsidRPr="00314B24" w14:paraId="548DF9A0" w14:textId="77777777" w:rsidTr="00314B24">
        <w:tc>
          <w:tcPr>
            <w:tcW w:w="3085" w:type="dxa"/>
          </w:tcPr>
          <w:p w14:paraId="0C729491" w14:textId="77777777" w:rsidR="00314B24" w:rsidRPr="00314B24" w:rsidRDefault="00314B24" w:rsidP="00314B24">
            <w:pPr>
              <w:jc w:val="center"/>
            </w:pPr>
          </w:p>
        </w:tc>
        <w:tc>
          <w:tcPr>
            <w:tcW w:w="4253" w:type="dxa"/>
          </w:tcPr>
          <w:p w14:paraId="22BA3C58" w14:textId="77777777" w:rsidR="00314B24" w:rsidRPr="00314B24" w:rsidRDefault="00314B24" w:rsidP="00314B24">
            <w:pPr>
              <w:jc w:val="center"/>
            </w:pPr>
          </w:p>
        </w:tc>
        <w:tc>
          <w:tcPr>
            <w:tcW w:w="1950" w:type="dxa"/>
          </w:tcPr>
          <w:p w14:paraId="5DA9C240" w14:textId="77777777" w:rsidR="00314B24" w:rsidRPr="00314B24" w:rsidRDefault="00314B24" w:rsidP="00314B24">
            <w:pPr>
              <w:jc w:val="center"/>
            </w:pPr>
          </w:p>
        </w:tc>
      </w:tr>
      <w:tr w:rsidR="00314B24" w:rsidRPr="00314B24" w14:paraId="5E0AB30F" w14:textId="77777777" w:rsidTr="00314B24">
        <w:tc>
          <w:tcPr>
            <w:tcW w:w="3085" w:type="dxa"/>
          </w:tcPr>
          <w:p w14:paraId="65AE49F0" w14:textId="77777777" w:rsidR="00314B24" w:rsidRPr="00314B24" w:rsidRDefault="00314B24" w:rsidP="00314B24">
            <w:pPr>
              <w:jc w:val="center"/>
            </w:pPr>
          </w:p>
        </w:tc>
        <w:tc>
          <w:tcPr>
            <w:tcW w:w="4253" w:type="dxa"/>
          </w:tcPr>
          <w:p w14:paraId="6A575BB8" w14:textId="77777777" w:rsidR="00314B24" w:rsidRPr="00314B24" w:rsidRDefault="00314B24" w:rsidP="00314B24">
            <w:pPr>
              <w:jc w:val="center"/>
            </w:pPr>
          </w:p>
        </w:tc>
        <w:tc>
          <w:tcPr>
            <w:tcW w:w="1950" w:type="dxa"/>
          </w:tcPr>
          <w:p w14:paraId="34669263" w14:textId="77777777" w:rsidR="00314B24" w:rsidRPr="00314B24" w:rsidRDefault="00314B24" w:rsidP="00314B24">
            <w:pPr>
              <w:jc w:val="center"/>
            </w:pPr>
          </w:p>
        </w:tc>
      </w:tr>
      <w:tr w:rsidR="00314B24" w:rsidRPr="00314B24" w14:paraId="540C2AD1" w14:textId="77777777" w:rsidTr="00314B24">
        <w:tc>
          <w:tcPr>
            <w:tcW w:w="3085" w:type="dxa"/>
          </w:tcPr>
          <w:p w14:paraId="5B843125" w14:textId="77777777" w:rsidR="00314B24" w:rsidRPr="00314B24" w:rsidRDefault="00314B24" w:rsidP="00314B24">
            <w:pPr>
              <w:jc w:val="center"/>
            </w:pPr>
          </w:p>
        </w:tc>
        <w:tc>
          <w:tcPr>
            <w:tcW w:w="4253" w:type="dxa"/>
          </w:tcPr>
          <w:p w14:paraId="795E4B74" w14:textId="77777777" w:rsidR="00314B24" w:rsidRPr="00314B24" w:rsidRDefault="00314B24" w:rsidP="00314B24">
            <w:pPr>
              <w:jc w:val="center"/>
            </w:pPr>
          </w:p>
        </w:tc>
        <w:tc>
          <w:tcPr>
            <w:tcW w:w="1950" w:type="dxa"/>
          </w:tcPr>
          <w:p w14:paraId="31819A60" w14:textId="77777777" w:rsidR="00314B24" w:rsidRPr="00314B24" w:rsidRDefault="00314B24" w:rsidP="00314B24">
            <w:pPr>
              <w:jc w:val="center"/>
            </w:pPr>
          </w:p>
        </w:tc>
      </w:tr>
      <w:tr w:rsidR="00314B24" w:rsidRPr="00314B24" w14:paraId="26C933C9" w14:textId="77777777" w:rsidTr="00314B24">
        <w:tc>
          <w:tcPr>
            <w:tcW w:w="3085" w:type="dxa"/>
          </w:tcPr>
          <w:p w14:paraId="71D37AE0" w14:textId="77777777" w:rsidR="00314B24" w:rsidRPr="00314B24" w:rsidRDefault="00314B24" w:rsidP="00314B24">
            <w:pPr>
              <w:jc w:val="center"/>
            </w:pPr>
          </w:p>
        </w:tc>
        <w:tc>
          <w:tcPr>
            <w:tcW w:w="4253" w:type="dxa"/>
          </w:tcPr>
          <w:p w14:paraId="591DD33E" w14:textId="77777777" w:rsidR="00314B24" w:rsidRPr="00314B24" w:rsidRDefault="00314B24" w:rsidP="00314B24">
            <w:pPr>
              <w:jc w:val="center"/>
            </w:pPr>
          </w:p>
        </w:tc>
        <w:tc>
          <w:tcPr>
            <w:tcW w:w="1950" w:type="dxa"/>
          </w:tcPr>
          <w:p w14:paraId="683DD2B4" w14:textId="77777777" w:rsidR="00314B24" w:rsidRPr="00314B24" w:rsidRDefault="00314B24" w:rsidP="00314B24">
            <w:pPr>
              <w:jc w:val="center"/>
            </w:pPr>
          </w:p>
        </w:tc>
      </w:tr>
    </w:tbl>
    <w:p w14:paraId="0FD46B2E" w14:textId="77777777" w:rsidR="00314B24" w:rsidRPr="00314B24" w:rsidRDefault="00314B24" w:rsidP="00314B24">
      <w:pPr>
        <w:jc w:val="center"/>
        <w:rPr>
          <w:b/>
          <w:sz w:val="24"/>
          <w:szCs w:val="24"/>
        </w:rPr>
      </w:pPr>
    </w:p>
    <w:p w14:paraId="63209049" w14:textId="77777777" w:rsidR="00314B24" w:rsidRPr="00314B24" w:rsidRDefault="00314B24" w:rsidP="00314B24">
      <w:pPr>
        <w:rPr>
          <w:sz w:val="24"/>
          <w:szCs w:val="24"/>
        </w:rPr>
      </w:pPr>
    </w:p>
    <w:p w14:paraId="734C32C8" w14:textId="77777777" w:rsidR="00314B24" w:rsidRPr="00314B24" w:rsidRDefault="00314B24" w:rsidP="00314B24">
      <w:pPr>
        <w:rPr>
          <w:sz w:val="24"/>
          <w:szCs w:val="24"/>
        </w:rPr>
      </w:pPr>
      <w:r w:rsidRPr="00314B24">
        <w:rPr>
          <w:sz w:val="24"/>
          <w:szCs w:val="24"/>
        </w:rPr>
        <w:t>Научный работник:</w:t>
      </w:r>
    </w:p>
    <w:p w14:paraId="4D4522EF" w14:textId="77777777" w:rsidR="00314B24" w:rsidRPr="00314B24" w:rsidRDefault="00314B24" w:rsidP="00314B24">
      <w:pPr>
        <w:rPr>
          <w:sz w:val="24"/>
          <w:szCs w:val="24"/>
        </w:rPr>
      </w:pPr>
    </w:p>
    <w:p w14:paraId="705A0376" w14:textId="77777777" w:rsidR="00314B24" w:rsidRPr="00314B24" w:rsidRDefault="00314B24" w:rsidP="00314B24">
      <w:pPr>
        <w:rPr>
          <w:sz w:val="24"/>
          <w:szCs w:val="24"/>
        </w:rPr>
      </w:pPr>
      <w:r w:rsidRPr="00314B24">
        <w:rPr>
          <w:sz w:val="24"/>
          <w:szCs w:val="24"/>
        </w:rPr>
        <w:t>_______________________</w:t>
      </w:r>
      <w:r w:rsidRPr="00314B24">
        <w:rPr>
          <w:sz w:val="24"/>
          <w:szCs w:val="24"/>
        </w:rPr>
        <w:tab/>
        <w:t>_______________________</w:t>
      </w:r>
      <w:r w:rsidRPr="00314B24">
        <w:rPr>
          <w:sz w:val="24"/>
          <w:szCs w:val="24"/>
        </w:rPr>
        <w:tab/>
        <w:t>___________________</w:t>
      </w:r>
    </w:p>
    <w:p w14:paraId="4843C180" w14:textId="77777777" w:rsidR="00314B24" w:rsidRPr="00314B24" w:rsidRDefault="00314B24" w:rsidP="00314B24">
      <w:pPr>
        <w:rPr>
          <w:sz w:val="24"/>
          <w:szCs w:val="24"/>
        </w:rPr>
      </w:pPr>
      <w:r w:rsidRPr="00314B24">
        <w:rPr>
          <w:sz w:val="24"/>
          <w:szCs w:val="24"/>
        </w:rPr>
        <w:t>(должность)</w:t>
      </w:r>
      <w:r w:rsidRPr="00314B24">
        <w:rPr>
          <w:sz w:val="24"/>
          <w:szCs w:val="24"/>
        </w:rPr>
        <w:tab/>
      </w:r>
      <w:r w:rsidRPr="00314B24">
        <w:rPr>
          <w:sz w:val="24"/>
          <w:szCs w:val="24"/>
        </w:rPr>
        <w:tab/>
      </w:r>
      <w:r w:rsidRPr="00314B24">
        <w:rPr>
          <w:sz w:val="24"/>
          <w:szCs w:val="24"/>
        </w:rPr>
        <w:tab/>
        <w:t>(подпись)</w:t>
      </w:r>
      <w:r w:rsidRPr="00314B24">
        <w:rPr>
          <w:sz w:val="24"/>
          <w:szCs w:val="24"/>
        </w:rPr>
        <w:tab/>
      </w:r>
      <w:r w:rsidRPr="00314B24">
        <w:rPr>
          <w:sz w:val="24"/>
          <w:szCs w:val="24"/>
        </w:rPr>
        <w:tab/>
      </w:r>
      <w:r w:rsidRPr="00314B24">
        <w:rPr>
          <w:sz w:val="24"/>
          <w:szCs w:val="24"/>
        </w:rPr>
        <w:tab/>
        <w:t>(</w:t>
      </w:r>
      <w:proofErr w:type="spellStart"/>
      <w:r w:rsidRPr="00314B24">
        <w:rPr>
          <w:sz w:val="24"/>
          <w:szCs w:val="24"/>
        </w:rPr>
        <w:t>ф.и.о.</w:t>
      </w:r>
      <w:proofErr w:type="spellEnd"/>
      <w:r w:rsidRPr="00314B24">
        <w:rPr>
          <w:sz w:val="24"/>
          <w:szCs w:val="24"/>
        </w:rPr>
        <w:t>)</w:t>
      </w:r>
    </w:p>
    <w:p w14:paraId="6A631A3F" w14:textId="77777777" w:rsidR="00314B24" w:rsidRPr="00314B24" w:rsidRDefault="00314B24" w:rsidP="00314B24">
      <w:pPr>
        <w:rPr>
          <w:sz w:val="24"/>
          <w:szCs w:val="24"/>
        </w:rPr>
      </w:pPr>
    </w:p>
    <w:p w14:paraId="76F2DF6A" w14:textId="77777777" w:rsidR="00314B24" w:rsidRPr="00314B24" w:rsidRDefault="00314B24" w:rsidP="00314B24">
      <w:pPr>
        <w:rPr>
          <w:sz w:val="24"/>
          <w:szCs w:val="24"/>
        </w:rPr>
      </w:pPr>
    </w:p>
    <w:p w14:paraId="5E71E15D" w14:textId="77777777" w:rsidR="00314B24" w:rsidRPr="00314B24" w:rsidRDefault="00314B24" w:rsidP="00314B24">
      <w:pPr>
        <w:jc w:val="center"/>
        <w:rPr>
          <w:b/>
          <w:sz w:val="24"/>
          <w:szCs w:val="24"/>
        </w:rPr>
      </w:pPr>
    </w:p>
    <w:p w14:paraId="51DF905D" w14:textId="77777777" w:rsidR="00314B24" w:rsidRPr="00314B24" w:rsidRDefault="00314B24" w:rsidP="00314B24">
      <w:pPr>
        <w:spacing w:line="276" w:lineRule="auto"/>
        <w:ind w:firstLine="709"/>
        <w:jc w:val="both"/>
        <w:rPr>
          <w:b/>
          <w:sz w:val="24"/>
          <w:szCs w:val="24"/>
        </w:rPr>
      </w:pPr>
      <w:r w:rsidRPr="00314B24">
        <w:rPr>
          <w:b/>
          <w:sz w:val="24"/>
          <w:szCs w:val="24"/>
        </w:rPr>
        <w:br w:type="page"/>
      </w:r>
    </w:p>
    <w:p w14:paraId="08B228FD" w14:textId="77777777" w:rsidR="00314B24" w:rsidRPr="00314B24" w:rsidRDefault="00314B24" w:rsidP="00314B24">
      <w:pPr>
        <w:spacing w:line="276" w:lineRule="auto"/>
        <w:ind w:firstLine="709"/>
        <w:jc w:val="both"/>
        <w:rPr>
          <w:b/>
          <w:sz w:val="24"/>
          <w:szCs w:val="24"/>
        </w:rPr>
      </w:pPr>
    </w:p>
    <w:p w14:paraId="35DB2649" w14:textId="77777777" w:rsidR="00314B24" w:rsidRPr="00314B24" w:rsidRDefault="00314B24" w:rsidP="00314B24">
      <w:pPr>
        <w:jc w:val="center"/>
        <w:rPr>
          <w:b/>
          <w:sz w:val="24"/>
          <w:szCs w:val="24"/>
        </w:rPr>
      </w:pPr>
      <w:r w:rsidRPr="00314B24">
        <w:rPr>
          <w:b/>
          <w:sz w:val="24"/>
          <w:szCs w:val="24"/>
        </w:rPr>
        <w:t xml:space="preserve">СВЕДЕНИЯ О ПРЕМИЯХ И НАГРАДАХ ЗА НАУЧНУЮ ДЕЯТЕЛЬНОСТЬ </w:t>
      </w:r>
    </w:p>
    <w:p w14:paraId="33589716" w14:textId="77777777" w:rsidR="00314B24" w:rsidRPr="00314B24" w:rsidRDefault="00314B24" w:rsidP="00314B24">
      <w:pPr>
        <w:jc w:val="center"/>
        <w:rPr>
          <w:b/>
          <w:sz w:val="24"/>
          <w:szCs w:val="24"/>
        </w:rPr>
      </w:pPr>
      <w:r w:rsidRPr="00314B24">
        <w:rPr>
          <w:sz w:val="24"/>
          <w:szCs w:val="24"/>
        </w:rPr>
        <w:t>(</w:t>
      </w:r>
      <w:r w:rsidRPr="00314B24">
        <w:rPr>
          <w:i/>
          <w:sz w:val="24"/>
          <w:szCs w:val="24"/>
        </w:rPr>
        <w:t>за 5 лет</w:t>
      </w:r>
      <w:r w:rsidRPr="00314B24">
        <w:rPr>
          <w:sz w:val="24"/>
          <w:szCs w:val="24"/>
        </w:rPr>
        <w:t xml:space="preserve"> с 20____ по 20____ гг.)</w:t>
      </w:r>
    </w:p>
    <w:p w14:paraId="68A8F54A" w14:textId="77777777" w:rsidR="00314B24" w:rsidRPr="00314B24" w:rsidRDefault="00314B24" w:rsidP="00314B24">
      <w:pPr>
        <w:jc w:val="center"/>
        <w:rPr>
          <w:b/>
          <w:bCs/>
          <w:sz w:val="24"/>
          <w:szCs w:val="24"/>
        </w:rPr>
      </w:pPr>
    </w:p>
    <w:tbl>
      <w:tblPr>
        <w:tblW w:w="9473" w:type="dxa"/>
        <w:tblInd w:w="98" w:type="dxa"/>
        <w:tblBorders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73"/>
      </w:tblGrid>
      <w:tr w:rsidR="00314B24" w:rsidRPr="00314B24" w14:paraId="19C76889" w14:textId="77777777" w:rsidTr="00314B24">
        <w:trPr>
          <w:trHeight w:val="264"/>
        </w:trPr>
        <w:tc>
          <w:tcPr>
            <w:tcW w:w="9473" w:type="dxa"/>
            <w:shd w:val="clear" w:color="auto" w:fill="auto"/>
            <w:noWrap/>
            <w:vAlign w:val="bottom"/>
          </w:tcPr>
          <w:p w14:paraId="34D710F8" w14:textId="77777777" w:rsidR="00314B24" w:rsidRPr="00314B24" w:rsidRDefault="00314B24" w:rsidP="00314B24">
            <w:pPr>
              <w:rPr>
                <w:sz w:val="24"/>
                <w:szCs w:val="24"/>
              </w:rPr>
            </w:pPr>
            <w:r w:rsidRPr="00314B24">
              <w:rPr>
                <w:sz w:val="24"/>
                <w:szCs w:val="24"/>
              </w:rPr>
              <w:t>Фамилия, имя, отчество научного работника: __________________________</w:t>
            </w:r>
          </w:p>
          <w:p w14:paraId="39B2C1F3" w14:textId="77777777" w:rsidR="00314B24" w:rsidRPr="00314B24" w:rsidRDefault="00314B24" w:rsidP="00314B24">
            <w:pPr>
              <w:rPr>
                <w:sz w:val="24"/>
                <w:szCs w:val="24"/>
              </w:rPr>
            </w:pPr>
            <w:r w:rsidRPr="00314B24">
              <w:rPr>
                <w:sz w:val="24"/>
                <w:szCs w:val="24"/>
              </w:rPr>
              <w:t>_________________________________________________________________</w:t>
            </w:r>
          </w:p>
        </w:tc>
      </w:tr>
      <w:tr w:rsidR="00314B24" w:rsidRPr="00314B24" w14:paraId="76AFE69A" w14:textId="77777777" w:rsidTr="00314B24">
        <w:trPr>
          <w:trHeight w:val="264"/>
        </w:trPr>
        <w:tc>
          <w:tcPr>
            <w:tcW w:w="9473" w:type="dxa"/>
            <w:shd w:val="clear" w:color="auto" w:fill="auto"/>
            <w:noWrap/>
            <w:vAlign w:val="bottom"/>
          </w:tcPr>
          <w:p w14:paraId="120220C5" w14:textId="77777777" w:rsidR="00314B24" w:rsidRPr="00314B24" w:rsidRDefault="00314B24" w:rsidP="00314B24">
            <w:pPr>
              <w:rPr>
                <w:sz w:val="24"/>
                <w:szCs w:val="24"/>
              </w:rPr>
            </w:pPr>
            <w:r w:rsidRPr="00314B24">
              <w:rPr>
                <w:sz w:val="24"/>
                <w:szCs w:val="24"/>
              </w:rPr>
              <w:t>Структурное подразделение: ________________________________________</w:t>
            </w:r>
          </w:p>
        </w:tc>
      </w:tr>
    </w:tbl>
    <w:p w14:paraId="552E9542" w14:textId="77777777" w:rsidR="00314B24" w:rsidRPr="00314B24" w:rsidRDefault="00314B24" w:rsidP="00314B24">
      <w:pPr>
        <w:jc w:val="center"/>
        <w:rPr>
          <w:b/>
          <w:sz w:val="24"/>
          <w:szCs w:val="24"/>
        </w:rPr>
      </w:pPr>
    </w:p>
    <w:p w14:paraId="7720F3CB" w14:textId="77777777" w:rsidR="00314B24" w:rsidRPr="00314B24" w:rsidRDefault="00314B24" w:rsidP="00314B24">
      <w:pPr>
        <w:jc w:val="center"/>
        <w:rPr>
          <w:b/>
          <w:sz w:val="24"/>
          <w:szCs w:val="24"/>
        </w:rPr>
      </w:pPr>
    </w:p>
    <w:tbl>
      <w:tblPr>
        <w:tblStyle w:val="1"/>
        <w:tblW w:w="9288" w:type="dxa"/>
        <w:tblLook w:val="01E0" w:firstRow="1" w:lastRow="1" w:firstColumn="1" w:lastColumn="1" w:noHBand="0" w:noVBand="0"/>
      </w:tblPr>
      <w:tblGrid>
        <w:gridCol w:w="3888"/>
        <w:gridCol w:w="1980"/>
        <w:gridCol w:w="3420"/>
      </w:tblGrid>
      <w:tr w:rsidR="00314B24" w:rsidRPr="00314B24" w14:paraId="12E8B16E" w14:textId="77777777" w:rsidTr="00314B24">
        <w:tc>
          <w:tcPr>
            <w:tcW w:w="3888" w:type="dxa"/>
          </w:tcPr>
          <w:p w14:paraId="4635A563" w14:textId="77777777" w:rsidR="00314B24" w:rsidRPr="00314B24" w:rsidRDefault="00314B24" w:rsidP="00314B24">
            <w:pPr>
              <w:jc w:val="center"/>
            </w:pPr>
            <w:r w:rsidRPr="00314B24">
              <w:t>Какие награды и премии были получены и за что</w:t>
            </w:r>
          </w:p>
        </w:tc>
        <w:tc>
          <w:tcPr>
            <w:tcW w:w="1980" w:type="dxa"/>
          </w:tcPr>
          <w:p w14:paraId="13169D83" w14:textId="77777777" w:rsidR="00314B24" w:rsidRPr="00314B24" w:rsidRDefault="00314B24" w:rsidP="00314B24">
            <w:pPr>
              <w:jc w:val="center"/>
              <w:rPr>
                <w:vertAlign w:val="superscript"/>
              </w:rPr>
            </w:pPr>
            <w:r w:rsidRPr="00314B24">
              <w:t>Год получения премии, награды</w:t>
            </w:r>
          </w:p>
        </w:tc>
        <w:tc>
          <w:tcPr>
            <w:tcW w:w="3420" w:type="dxa"/>
          </w:tcPr>
          <w:p w14:paraId="65A55632" w14:textId="77777777" w:rsidR="00314B24" w:rsidRPr="00314B24" w:rsidRDefault="00314B24" w:rsidP="00314B24">
            <w:pPr>
              <w:jc w:val="center"/>
            </w:pPr>
            <w:proofErr w:type="gramStart"/>
            <w:r w:rsidRPr="00314B24">
              <w:t>Документы,  подтверждающие</w:t>
            </w:r>
            <w:proofErr w:type="gramEnd"/>
            <w:r w:rsidRPr="00314B24">
              <w:t xml:space="preserve"> сведения (приказ и др.)</w:t>
            </w:r>
          </w:p>
        </w:tc>
      </w:tr>
      <w:tr w:rsidR="00314B24" w:rsidRPr="00314B24" w14:paraId="772515B7" w14:textId="77777777" w:rsidTr="00314B24">
        <w:tc>
          <w:tcPr>
            <w:tcW w:w="3888" w:type="dxa"/>
          </w:tcPr>
          <w:p w14:paraId="03EB86B5" w14:textId="77777777" w:rsidR="00314B24" w:rsidRPr="00314B24" w:rsidRDefault="00314B24" w:rsidP="00314B24">
            <w:pPr>
              <w:jc w:val="center"/>
            </w:pPr>
          </w:p>
        </w:tc>
        <w:tc>
          <w:tcPr>
            <w:tcW w:w="1980" w:type="dxa"/>
          </w:tcPr>
          <w:p w14:paraId="7D9B74A3" w14:textId="77777777" w:rsidR="00314B24" w:rsidRPr="00314B24" w:rsidRDefault="00314B24" w:rsidP="00314B24">
            <w:pPr>
              <w:jc w:val="center"/>
            </w:pPr>
          </w:p>
        </w:tc>
        <w:tc>
          <w:tcPr>
            <w:tcW w:w="3420" w:type="dxa"/>
          </w:tcPr>
          <w:p w14:paraId="4FD69BD5" w14:textId="77777777" w:rsidR="00314B24" w:rsidRPr="00314B24" w:rsidRDefault="00314B24" w:rsidP="00314B24">
            <w:pPr>
              <w:jc w:val="center"/>
            </w:pPr>
          </w:p>
        </w:tc>
      </w:tr>
      <w:tr w:rsidR="00314B24" w:rsidRPr="00314B24" w14:paraId="14D9FF95" w14:textId="77777777" w:rsidTr="00314B24">
        <w:tc>
          <w:tcPr>
            <w:tcW w:w="3888" w:type="dxa"/>
          </w:tcPr>
          <w:p w14:paraId="64BEF76D" w14:textId="77777777" w:rsidR="00314B24" w:rsidRPr="00314B24" w:rsidRDefault="00314B24" w:rsidP="00314B24">
            <w:pPr>
              <w:jc w:val="center"/>
            </w:pPr>
          </w:p>
        </w:tc>
        <w:tc>
          <w:tcPr>
            <w:tcW w:w="1980" w:type="dxa"/>
          </w:tcPr>
          <w:p w14:paraId="0D270ACF" w14:textId="77777777" w:rsidR="00314B24" w:rsidRPr="00314B24" w:rsidRDefault="00314B24" w:rsidP="00314B24">
            <w:pPr>
              <w:jc w:val="center"/>
            </w:pPr>
          </w:p>
        </w:tc>
        <w:tc>
          <w:tcPr>
            <w:tcW w:w="3420" w:type="dxa"/>
          </w:tcPr>
          <w:p w14:paraId="2DD6647E" w14:textId="77777777" w:rsidR="00314B24" w:rsidRPr="00314B24" w:rsidRDefault="00314B24" w:rsidP="00314B24">
            <w:pPr>
              <w:jc w:val="center"/>
            </w:pPr>
          </w:p>
        </w:tc>
      </w:tr>
      <w:tr w:rsidR="00314B24" w:rsidRPr="00314B24" w14:paraId="524F2FE8" w14:textId="77777777" w:rsidTr="00314B24">
        <w:tc>
          <w:tcPr>
            <w:tcW w:w="3888" w:type="dxa"/>
          </w:tcPr>
          <w:p w14:paraId="0A2EA763" w14:textId="77777777" w:rsidR="00314B24" w:rsidRPr="00314B24" w:rsidRDefault="00314B24" w:rsidP="00314B24">
            <w:pPr>
              <w:jc w:val="center"/>
            </w:pPr>
          </w:p>
        </w:tc>
        <w:tc>
          <w:tcPr>
            <w:tcW w:w="1980" w:type="dxa"/>
          </w:tcPr>
          <w:p w14:paraId="3AD8338B" w14:textId="77777777" w:rsidR="00314B24" w:rsidRPr="00314B24" w:rsidRDefault="00314B24" w:rsidP="00314B24">
            <w:pPr>
              <w:jc w:val="center"/>
            </w:pPr>
          </w:p>
        </w:tc>
        <w:tc>
          <w:tcPr>
            <w:tcW w:w="3420" w:type="dxa"/>
          </w:tcPr>
          <w:p w14:paraId="133E2647" w14:textId="77777777" w:rsidR="00314B24" w:rsidRPr="00314B24" w:rsidRDefault="00314B24" w:rsidP="00314B24">
            <w:pPr>
              <w:jc w:val="center"/>
            </w:pPr>
          </w:p>
        </w:tc>
      </w:tr>
      <w:tr w:rsidR="00314B24" w:rsidRPr="00314B24" w14:paraId="1B47F56E" w14:textId="77777777" w:rsidTr="00314B24">
        <w:tc>
          <w:tcPr>
            <w:tcW w:w="3888" w:type="dxa"/>
          </w:tcPr>
          <w:p w14:paraId="42EDC760" w14:textId="77777777" w:rsidR="00314B24" w:rsidRPr="00314B24" w:rsidRDefault="00314B24" w:rsidP="00314B24">
            <w:pPr>
              <w:jc w:val="center"/>
            </w:pPr>
          </w:p>
        </w:tc>
        <w:tc>
          <w:tcPr>
            <w:tcW w:w="1980" w:type="dxa"/>
          </w:tcPr>
          <w:p w14:paraId="37067D86" w14:textId="77777777" w:rsidR="00314B24" w:rsidRPr="00314B24" w:rsidRDefault="00314B24" w:rsidP="00314B24">
            <w:pPr>
              <w:jc w:val="center"/>
            </w:pPr>
          </w:p>
        </w:tc>
        <w:tc>
          <w:tcPr>
            <w:tcW w:w="3420" w:type="dxa"/>
          </w:tcPr>
          <w:p w14:paraId="0F0A5ABE" w14:textId="77777777" w:rsidR="00314B24" w:rsidRPr="00314B24" w:rsidRDefault="00314B24" w:rsidP="00314B24">
            <w:pPr>
              <w:jc w:val="center"/>
            </w:pPr>
          </w:p>
        </w:tc>
      </w:tr>
      <w:tr w:rsidR="00314B24" w:rsidRPr="00314B24" w14:paraId="4CC7E41C" w14:textId="77777777" w:rsidTr="00314B24">
        <w:tc>
          <w:tcPr>
            <w:tcW w:w="3888" w:type="dxa"/>
          </w:tcPr>
          <w:p w14:paraId="329F3E99" w14:textId="77777777" w:rsidR="00314B24" w:rsidRPr="00314B24" w:rsidRDefault="00314B24" w:rsidP="00314B24">
            <w:pPr>
              <w:jc w:val="center"/>
            </w:pPr>
          </w:p>
        </w:tc>
        <w:tc>
          <w:tcPr>
            <w:tcW w:w="1980" w:type="dxa"/>
          </w:tcPr>
          <w:p w14:paraId="223151EB" w14:textId="77777777" w:rsidR="00314B24" w:rsidRPr="00314B24" w:rsidRDefault="00314B24" w:rsidP="00314B24">
            <w:pPr>
              <w:jc w:val="center"/>
            </w:pPr>
          </w:p>
        </w:tc>
        <w:tc>
          <w:tcPr>
            <w:tcW w:w="3420" w:type="dxa"/>
          </w:tcPr>
          <w:p w14:paraId="59207225" w14:textId="77777777" w:rsidR="00314B24" w:rsidRPr="00314B24" w:rsidRDefault="00314B24" w:rsidP="00314B24">
            <w:pPr>
              <w:jc w:val="center"/>
            </w:pPr>
          </w:p>
        </w:tc>
      </w:tr>
    </w:tbl>
    <w:p w14:paraId="2B86EAE1" w14:textId="77777777" w:rsidR="00314B24" w:rsidRPr="00314B24" w:rsidRDefault="00314B24" w:rsidP="00314B24">
      <w:pPr>
        <w:jc w:val="center"/>
        <w:rPr>
          <w:b/>
          <w:sz w:val="24"/>
          <w:szCs w:val="24"/>
        </w:rPr>
      </w:pPr>
    </w:p>
    <w:p w14:paraId="71ED7202" w14:textId="77777777" w:rsidR="00314B24" w:rsidRPr="00314B24" w:rsidRDefault="00314B24" w:rsidP="00314B24">
      <w:pPr>
        <w:jc w:val="both"/>
        <w:rPr>
          <w:i/>
          <w:sz w:val="24"/>
          <w:szCs w:val="24"/>
        </w:rPr>
      </w:pPr>
      <w:r w:rsidRPr="00314B24">
        <w:rPr>
          <w:i/>
          <w:sz w:val="24"/>
          <w:szCs w:val="24"/>
          <w:vertAlign w:val="superscript"/>
        </w:rPr>
        <w:t xml:space="preserve">1) </w:t>
      </w:r>
      <w:r w:rsidRPr="00314B24">
        <w:rPr>
          <w:i/>
          <w:sz w:val="24"/>
          <w:szCs w:val="24"/>
        </w:rPr>
        <w:t>Могут быть указаны сведения о любых премиях за научную деятельность.</w:t>
      </w:r>
    </w:p>
    <w:p w14:paraId="3D3BA060" w14:textId="77777777" w:rsidR="00314B24" w:rsidRPr="00314B24" w:rsidRDefault="00314B24" w:rsidP="00314B24">
      <w:pPr>
        <w:jc w:val="both"/>
        <w:rPr>
          <w:i/>
          <w:sz w:val="24"/>
          <w:szCs w:val="24"/>
        </w:rPr>
      </w:pPr>
      <w:r w:rsidRPr="00314B24">
        <w:rPr>
          <w:i/>
          <w:sz w:val="24"/>
          <w:szCs w:val="24"/>
          <w:vertAlign w:val="superscript"/>
        </w:rPr>
        <w:t xml:space="preserve">2) </w:t>
      </w:r>
      <w:r w:rsidRPr="00314B24">
        <w:rPr>
          <w:i/>
          <w:sz w:val="24"/>
          <w:szCs w:val="24"/>
        </w:rPr>
        <w:t xml:space="preserve"> Награды – ордена, медали, почетные грамоты, нагрудные значки, нагрудные знаки, наградные дипломы, почетные звания, государственные награды и </w:t>
      </w:r>
      <w:proofErr w:type="gramStart"/>
      <w:r w:rsidRPr="00314B24">
        <w:rPr>
          <w:i/>
          <w:sz w:val="24"/>
          <w:szCs w:val="24"/>
        </w:rPr>
        <w:t>т.д..</w:t>
      </w:r>
      <w:proofErr w:type="gramEnd"/>
    </w:p>
    <w:p w14:paraId="33846136" w14:textId="77777777" w:rsidR="00314B24" w:rsidRPr="00314B24" w:rsidRDefault="00314B24" w:rsidP="00314B24">
      <w:pPr>
        <w:jc w:val="center"/>
        <w:rPr>
          <w:sz w:val="24"/>
          <w:szCs w:val="24"/>
        </w:rPr>
      </w:pPr>
    </w:p>
    <w:p w14:paraId="78922264" w14:textId="77777777" w:rsidR="00314B24" w:rsidRPr="00314B24" w:rsidRDefault="00314B24" w:rsidP="00314B24">
      <w:pPr>
        <w:rPr>
          <w:sz w:val="24"/>
          <w:szCs w:val="24"/>
        </w:rPr>
      </w:pPr>
    </w:p>
    <w:p w14:paraId="193E4500" w14:textId="77777777" w:rsidR="00314B24" w:rsidRPr="00314B24" w:rsidRDefault="00314B24" w:rsidP="00314B24">
      <w:pPr>
        <w:rPr>
          <w:sz w:val="24"/>
          <w:szCs w:val="24"/>
        </w:rPr>
      </w:pPr>
      <w:r w:rsidRPr="00314B24">
        <w:rPr>
          <w:sz w:val="24"/>
          <w:szCs w:val="24"/>
        </w:rPr>
        <w:t>Научный работник:</w:t>
      </w:r>
    </w:p>
    <w:p w14:paraId="04E9CF6B" w14:textId="77777777" w:rsidR="00314B24" w:rsidRPr="00314B24" w:rsidRDefault="00314B24" w:rsidP="00314B24">
      <w:pPr>
        <w:rPr>
          <w:sz w:val="24"/>
          <w:szCs w:val="24"/>
        </w:rPr>
      </w:pPr>
    </w:p>
    <w:p w14:paraId="18C6FB1D" w14:textId="77777777" w:rsidR="00314B24" w:rsidRPr="00314B24" w:rsidRDefault="00314B24" w:rsidP="00314B24">
      <w:pPr>
        <w:rPr>
          <w:sz w:val="24"/>
          <w:szCs w:val="24"/>
        </w:rPr>
      </w:pPr>
      <w:r w:rsidRPr="00314B24">
        <w:rPr>
          <w:sz w:val="24"/>
          <w:szCs w:val="24"/>
        </w:rPr>
        <w:t>_______________________</w:t>
      </w:r>
      <w:r w:rsidRPr="00314B24">
        <w:rPr>
          <w:sz w:val="24"/>
          <w:szCs w:val="24"/>
        </w:rPr>
        <w:tab/>
        <w:t>_______________________</w:t>
      </w:r>
      <w:r w:rsidRPr="00314B24">
        <w:rPr>
          <w:sz w:val="24"/>
          <w:szCs w:val="24"/>
        </w:rPr>
        <w:tab/>
        <w:t>___________________</w:t>
      </w:r>
    </w:p>
    <w:p w14:paraId="249C46B4" w14:textId="77777777" w:rsidR="00314B24" w:rsidRPr="00314B24" w:rsidRDefault="00314B24" w:rsidP="00314B24">
      <w:pPr>
        <w:rPr>
          <w:sz w:val="24"/>
          <w:szCs w:val="24"/>
        </w:rPr>
      </w:pPr>
      <w:r w:rsidRPr="00314B24">
        <w:rPr>
          <w:sz w:val="24"/>
          <w:szCs w:val="24"/>
        </w:rPr>
        <w:t>(должность)</w:t>
      </w:r>
      <w:r w:rsidRPr="00314B24">
        <w:rPr>
          <w:sz w:val="24"/>
          <w:szCs w:val="24"/>
        </w:rPr>
        <w:tab/>
      </w:r>
      <w:r w:rsidRPr="00314B24">
        <w:rPr>
          <w:sz w:val="24"/>
          <w:szCs w:val="24"/>
        </w:rPr>
        <w:tab/>
      </w:r>
      <w:r w:rsidRPr="00314B24">
        <w:rPr>
          <w:sz w:val="24"/>
          <w:szCs w:val="24"/>
        </w:rPr>
        <w:tab/>
        <w:t>(подпись)</w:t>
      </w:r>
      <w:r w:rsidRPr="00314B24">
        <w:rPr>
          <w:sz w:val="24"/>
          <w:szCs w:val="24"/>
        </w:rPr>
        <w:tab/>
      </w:r>
      <w:r w:rsidRPr="00314B24">
        <w:rPr>
          <w:sz w:val="24"/>
          <w:szCs w:val="24"/>
        </w:rPr>
        <w:tab/>
      </w:r>
      <w:r w:rsidRPr="00314B24">
        <w:rPr>
          <w:sz w:val="24"/>
          <w:szCs w:val="24"/>
        </w:rPr>
        <w:tab/>
        <w:t>(</w:t>
      </w:r>
      <w:proofErr w:type="spellStart"/>
      <w:r w:rsidRPr="00314B24">
        <w:rPr>
          <w:sz w:val="24"/>
          <w:szCs w:val="24"/>
        </w:rPr>
        <w:t>ф.и.о.</w:t>
      </w:r>
      <w:proofErr w:type="spellEnd"/>
      <w:r w:rsidRPr="00314B24">
        <w:rPr>
          <w:sz w:val="24"/>
          <w:szCs w:val="24"/>
        </w:rPr>
        <w:t>)</w:t>
      </w:r>
    </w:p>
    <w:p w14:paraId="1A511F97" w14:textId="77777777" w:rsidR="00314B24" w:rsidRPr="00314B24" w:rsidRDefault="00314B24" w:rsidP="00314B24">
      <w:pPr>
        <w:rPr>
          <w:sz w:val="24"/>
          <w:szCs w:val="24"/>
        </w:rPr>
      </w:pPr>
    </w:p>
    <w:p w14:paraId="3535A02C" w14:textId="77777777" w:rsidR="00314B24" w:rsidRPr="00314B24" w:rsidRDefault="00314B24" w:rsidP="00314B24">
      <w:pPr>
        <w:jc w:val="center"/>
        <w:rPr>
          <w:b/>
          <w:sz w:val="24"/>
          <w:szCs w:val="24"/>
        </w:rPr>
      </w:pPr>
    </w:p>
    <w:p w14:paraId="654E9A4A" w14:textId="77777777" w:rsidR="00314B24" w:rsidRPr="00314B24" w:rsidRDefault="00314B24" w:rsidP="00314B24">
      <w:pPr>
        <w:spacing w:line="276" w:lineRule="auto"/>
        <w:ind w:firstLine="709"/>
        <w:jc w:val="both"/>
        <w:rPr>
          <w:b/>
          <w:sz w:val="24"/>
          <w:szCs w:val="24"/>
        </w:rPr>
      </w:pPr>
      <w:bookmarkStart w:id="2" w:name="_Hlk21522574"/>
    </w:p>
    <w:bookmarkEnd w:id="2"/>
    <w:p w14:paraId="1381EEB7" w14:textId="77777777" w:rsidR="00314B24" w:rsidRPr="00314B24" w:rsidRDefault="00314B24" w:rsidP="00314B24">
      <w:pPr>
        <w:ind w:left="11" w:right="11" w:firstLine="6"/>
        <w:rPr>
          <w:b/>
          <w:bCs/>
          <w:sz w:val="24"/>
          <w:szCs w:val="24"/>
          <w:lang w:eastAsia="en-US"/>
        </w:rPr>
      </w:pPr>
      <w:r w:rsidRPr="00314B24">
        <w:rPr>
          <w:b/>
          <w:bCs/>
          <w:sz w:val="24"/>
          <w:szCs w:val="24"/>
          <w:lang w:eastAsia="en-US"/>
        </w:rPr>
        <w:t>Проверку полноты и достоверность представленных сведений на _________листах осуществили:</w:t>
      </w:r>
    </w:p>
    <w:p w14:paraId="7AAF902F" w14:textId="77777777" w:rsidR="00314B24" w:rsidRPr="00314B24" w:rsidRDefault="00314B24" w:rsidP="00314B24">
      <w:pPr>
        <w:ind w:left="11" w:right="11" w:firstLine="6"/>
        <w:rPr>
          <w:b/>
          <w:bCs/>
          <w:sz w:val="24"/>
          <w:szCs w:val="24"/>
          <w:lang w:eastAsia="en-US"/>
        </w:rPr>
      </w:pPr>
    </w:p>
    <w:p w14:paraId="3C3B53A2" w14:textId="77777777" w:rsidR="00314B24" w:rsidRPr="00314B24" w:rsidRDefault="00314B24" w:rsidP="00314B24">
      <w:pPr>
        <w:ind w:left="45" w:firstLine="6"/>
        <w:jc w:val="both"/>
        <w:rPr>
          <w:sz w:val="24"/>
          <w:szCs w:val="24"/>
          <w:lang w:eastAsia="en-US"/>
        </w:rPr>
      </w:pPr>
    </w:p>
    <w:p w14:paraId="4B0451BB" w14:textId="77777777" w:rsidR="00314B24" w:rsidRPr="00314B24" w:rsidRDefault="00314B24" w:rsidP="00314B24">
      <w:pPr>
        <w:ind w:left="45" w:firstLine="6"/>
        <w:jc w:val="both"/>
        <w:rPr>
          <w:sz w:val="24"/>
          <w:szCs w:val="24"/>
          <w:lang w:eastAsia="en-US"/>
        </w:rPr>
      </w:pPr>
      <w:r w:rsidRPr="00314B24">
        <w:rPr>
          <w:sz w:val="24"/>
          <w:szCs w:val="24"/>
          <w:lang w:eastAsia="en-US"/>
        </w:rPr>
        <w:t xml:space="preserve">Начальник отдела </w:t>
      </w:r>
      <w:proofErr w:type="gramStart"/>
      <w:r w:rsidRPr="00314B24">
        <w:rPr>
          <w:sz w:val="24"/>
          <w:szCs w:val="24"/>
          <w:lang w:eastAsia="en-US"/>
        </w:rPr>
        <w:t>кадров  ИКВС</w:t>
      </w:r>
      <w:proofErr w:type="gramEnd"/>
      <w:r w:rsidRPr="00314B24">
        <w:rPr>
          <w:sz w:val="24"/>
          <w:szCs w:val="24"/>
          <w:lang w:eastAsia="en-US"/>
        </w:rPr>
        <w:t xml:space="preserve"> </w:t>
      </w:r>
      <w:proofErr w:type="spellStart"/>
      <w:r w:rsidRPr="00314B24">
        <w:rPr>
          <w:sz w:val="24"/>
          <w:szCs w:val="24"/>
          <w:lang w:eastAsia="en-US"/>
        </w:rPr>
        <w:t>УрО</w:t>
      </w:r>
      <w:proofErr w:type="spellEnd"/>
      <w:r w:rsidRPr="00314B24">
        <w:rPr>
          <w:sz w:val="24"/>
          <w:szCs w:val="24"/>
          <w:lang w:eastAsia="en-US"/>
        </w:rPr>
        <w:t xml:space="preserve"> РАН____________/___________________/</w:t>
      </w:r>
    </w:p>
    <w:p w14:paraId="7FC051A4" w14:textId="77777777" w:rsidR="00314B24" w:rsidRPr="00314B24" w:rsidRDefault="00314B24" w:rsidP="00314B24">
      <w:pPr>
        <w:spacing w:after="4" w:line="259" w:lineRule="auto"/>
        <w:jc w:val="both"/>
        <w:rPr>
          <w:sz w:val="28"/>
          <w:szCs w:val="22"/>
          <w:lang w:eastAsia="en-US"/>
        </w:rPr>
      </w:pPr>
    </w:p>
    <w:p w14:paraId="1008F133" w14:textId="77777777" w:rsidR="00314B24" w:rsidRPr="00314B24" w:rsidRDefault="00314B24" w:rsidP="00314B24">
      <w:pPr>
        <w:ind w:left="45" w:firstLine="6"/>
        <w:jc w:val="both"/>
        <w:rPr>
          <w:sz w:val="24"/>
          <w:szCs w:val="24"/>
          <w:lang w:eastAsia="en-US"/>
        </w:rPr>
      </w:pPr>
    </w:p>
    <w:p w14:paraId="4219E54E" w14:textId="77777777" w:rsidR="00314B24" w:rsidRPr="00314B24" w:rsidRDefault="00314B24" w:rsidP="00314B24">
      <w:pPr>
        <w:ind w:left="45" w:firstLine="6"/>
        <w:jc w:val="both"/>
        <w:rPr>
          <w:sz w:val="24"/>
          <w:szCs w:val="24"/>
          <w:lang w:eastAsia="en-US"/>
        </w:rPr>
      </w:pPr>
      <w:r w:rsidRPr="00314B24">
        <w:rPr>
          <w:sz w:val="24"/>
          <w:szCs w:val="24"/>
          <w:lang w:eastAsia="en-US"/>
        </w:rPr>
        <w:t xml:space="preserve">Ученый секретарь ИКВС </w:t>
      </w:r>
      <w:proofErr w:type="spellStart"/>
      <w:r w:rsidRPr="00314B24">
        <w:rPr>
          <w:sz w:val="24"/>
          <w:szCs w:val="24"/>
          <w:lang w:eastAsia="en-US"/>
        </w:rPr>
        <w:t>УрО</w:t>
      </w:r>
      <w:proofErr w:type="spellEnd"/>
      <w:r w:rsidRPr="00314B24">
        <w:rPr>
          <w:sz w:val="24"/>
          <w:szCs w:val="24"/>
          <w:lang w:eastAsia="en-US"/>
        </w:rPr>
        <w:t xml:space="preserve"> РАН ____________/___________________/</w:t>
      </w:r>
    </w:p>
    <w:p w14:paraId="767EA884" w14:textId="77777777" w:rsidR="00314B24" w:rsidRPr="00314B24" w:rsidRDefault="00314B24" w:rsidP="00314B24">
      <w:pPr>
        <w:spacing w:after="4" w:line="259" w:lineRule="auto"/>
        <w:ind w:left="43" w:firstLine="4"/>
        <w:jc w:val="both"/>
        <w:rPr>
          <w:sz w:val="28"/>
          <w:szCs w:val="22"/>
          <w:lang w:eastAsia="en-US"/>
        </w:rPr>
        <w:sectPr w:rsidR="00314B24" w:rsidRPr="00314B24">
          <w:pgSz w:w="11914" w:h="16848"/>
          <w:pgMar w:top="1011" w:right="754" w:bottom="1339" w:left="1589" w:header="720" w:footer="538" w:gutter="0"/>
          <w:cols w:space="720"/>
        </w:sectPr>
      </w:pPr>
    </w:p>
    <w:p w14:paraId="7413BF38" w14:textId="77777777" w:rsidR="00314B24" w:rsidRPr="00314B24" w:rsidRDefault="00314B24" w:rsidP="00314B24">
      <w:pPr>
        <w:widowControl w:val="0"/>
        <w:autoSpaceDE w:val="0"/>
        <w:autoSpaceDN w:val="0"/>
        <w:jc w:val="right"/>
        <w:outlineLvl w:val="1"/>
        <w:rPr>
          <w:rFonts w:eastAsiaTheme="minorEastAsia"/>
          <w:b/>
          <w:bCs/>
          <w:sz w:val="24"/>
          <w:szCs w:val="24"/>
        </w:rPr>
      </w:pPr>
      <w:r w:rsidRPr="00314B24">
        <w:rPr>
          <w:rFonts w:eastAsiaTheme="minorEastAsia"/>
          <w:b/>
          <w:bCs/>
          <w:sz w:val="24"/>
          <w:szCs w:val="24"/>
        </w:rPr>
        <w:lastRenderedPageBreak/>
        <w:t>Приложение № 3</w:t>
      </w:r>
    </w:p>
    <w:p w14:paraId="349BBD82" w14:textId="77777777" w:rsidR="00314B24" w:rsidRPr="00314B24" w:rsidRDefault="00314B24" w:rsidP="00314B24">
      <w:pPr>
        <w:widowControl w:val="0"/>
        <w:autoSpaceDE w:val="0"/>
        <w:autoSpaceDN w:val="0"/>
        <w:adjustRightInd w:val="0"/>
        <w:jc w:val="right"/>
        <w:rPr>
          <w:b/>
          <w:bCs/>
          <w:spacing w:val="-2"/>
          <w:sz w:val="24"/>
          <w:szCs w:val="24"/>
        </w:rPr>
      </w:pPr>
      <w:r w:rsidRPr="00314B24">
        <w:rPr>
          <w:b/>
          <w:bCs/>
          <w:sz w:val="24"/>
          <w:szCs w:val="24"/>
        </w:rPr>
        <w:t xml:space="preserve">к </w:t>
      </w:r>
      <w:r w:rsidRPr="00314B24">
        <w:rPr>
          <w:b/>
          <w:bCs/>
          <w:spacing w:val="-2"/>
          <w:sz w:val="24"/>
          <w:szCs w:val="24"/>
        </w:rPr>
        <w:t xml:space="preserve">Положению о порядке проведения аттестации </w:t>
      </w:r>
    </w:p>
    <w:p w14:paraId="55C1E8EF" w14:textId="77777777" w:rsidR="00314B24" w:rsidRPr="00314B24" w:rsidRDefault="00314B24" w:rsidP="00314B24">
      <w:pPr>
        <w:widowControl w:val="0"/>
        <w:autoSpaceDE w:val="0"/>
        <w:autoSpaceDN w:val="0"/>
        <w:adjustRightInd w:val="0"/>
        <w:jc w:val="right"/>
        <w:rPr>
          <w:b/>
          <w:bCs/>
          <w:spacing w:val="-2"/>
          <w:sz w:val="24"/>
          <w:szCs w:val="24"/>
        </w:rPr>
      </w:pPr>
      <w:r w:rsidRPr="00314B24">
        <w:rPr>
          <w:b/>
          <w:bCs/>
          <w:spacing w:val="-2"/>
          <w:sz w:val="24"/>
          <w:szCs w:val="24"/>
        </w:rPr>
        <w:t xml:space="preserve">работников, занимающих должности научных </w:t>
      </w:r>
    </w:p>
    <w:p w14:paraId="0B120852" w14:textId="54FD61E6" w:rsidR="00314B24" w:rsidRPr="00314B24" w:rsidRDefault="00314B24" w:rsidP="00314B24">
      <w:pPr>
        <w:widowControl w:val="0"/>
        <w:autoSpaceDE w:val="0"/>
        <w:autoSpaceDN w:val="0"/>
        <w:adjustRightInd w:val="0"/>
        <w:jc w:val="right"/>
        <w:rPr>
          <w:b/>
          <w:bCs/>
          <w:sz w:val="24"/>
          <w:szCs w:val="24"/>
        </w:rPr>
      </w:pPr>
      <w:r w:rsidRPr="00314B24">
        <w:rPr>
          <w:b/>
          <w:bCs/>
          <w:spacing w:val="-2"/>
          <w:sz w:val="24"/>
          <w:szCs w:val="24"/>
        </w:rPr>
        <w:t>работников, и аттестационной комиссии от</w:t>
      </w:r>
      <w:r w:rsidR="008F3857">
        <w:rPr>
          <w:b/>
          <w:bCs/>
          <w:spacing w:val="-2"/>
          <w:sz w:val="24"/>
          <w:szCs w:val="24"/>
        </w:rPr>
        <w:t xml:space="preserve"> 16.10.2026 г.</w:t>
      </w:r>
    </w:p>
    <w:p w14:paraId="4DD5F00E" w14:textId="77777777" w:rsidR="00314B24" w:rsidRPr="00314B24" w:rsidRDefault="00314B24" w:rsidP="00314B24">
      <w:pPr>
        <w:widowControl w:val="0"/>
        <w:autoSpaceDE w:val="0"/>
        <w:autoSpaceDN w:val="0"/>
        <w:adjustRightInd w:val="0"/>
        <w:jc w:val="right"/>
        <w:rPr>
          <w:b/>
          <w:bCs/>
          <w:sz w:val="24"/>
          <w:szCs w:val="24"/>
        </w:rPr>
      </w:pPr>
    </w:p>
    <w:p w14:paraId="236720C1" w14:textId="77777777" w:rsidR="00314B24" w:rsidRPr="00314B24" w:rsidRDefault="00314B24" w:rsidP="00314B24">
      <w:pPr>
        <w:widowControl w:val="0"/>
        <w:autoSpaceDE w:val="0"/>
        <w:autoSpaceDN w:val="0"/>
        <w:adjustRightInd w:val="0"/>
        <w:jc w:val="right"/>
        <w:rPr>
          <w:b/>
          <w:bCs/>
          <w:spacing w:val="-2"/>
          <w:sz w:val="24"/>
          <w:szCs w:val="24"/>
        </w:rPr>
      </w:pPr>
    </w:p>
    <w:p w14:paraId="46605385" w14:textId="77777777" w:rsidR="00314B24" w:rsidRPr="00314B24" w:rsidRDefault="00314B24" w:rsidP="00314B24">
      <w:pPr>
        <w:widowControl w:val="0"/>
        <w:autoSpaceDE w:val="0"/>
        <w:autoSpaceDN w:val="0"/>
        <w:adjustRightInd w:val="0"/>
        <w:jc w:val="right"/>
        <w:rPr>
          <w:spacing w:val="-2"/>
          <w:sz w:val="26"/>
          <w:szCs w:val="26"/>
        </w:rPr>
      </w:pPr>
    </w:p>
    <w:p w14:paraId="7870F320" w14:textId="77777777" w:rsidR="00314B24" w:rsidRPr="00314B24" w:rsidRDefault="00314B24" w:rsidP="00314B24">
      <w:pPr>
        <w:widowControl w:val="0"/>
        <w:autoSpaceDE w:val="0"/>
        <w:autoSpaceDN w:val="0"/>
        <w:adjustRightInd w:val="0"/>
        <w:jc w:val="right"/>
        <w:rPr>
          <w:b/>
          <w:bCs/>
          <w:spacing w:val="-2"/>
          <w:sz w:val="24"/>
          <w:szCs w:val="24"/>
        </w:rPr>
      </w:pPr>
      <w:r w:rsidRPr="00314B24">
        <w:rPr>
          <w:b/>
          <w:bCs/>
          <w:spacing w:val="-2"/>
          <w:sz w:val="24"/>
          <w:szCs w:val="24"/>
        </w:rPr>
        <w:t>Форма</w:t>
      </w:r>
    </w:p>
    <w:p w14:paraId="202BFC5A" w14:textId="77777777" w:rsidR="00314B24" w:rsidRPr="00314B24" w:rsidRDefault="00314B24" w:rsidP="00314B24">
      <w:pPr>
        <w:widowControl w:val="0"/>
        <w:autoSpaceDE w:val="0"/>
        <w:autoSpaceDN w:val="0"/>
        <w:adjustRightInd w:val="0"/>
        <w:jc w:val="right"/>
        <w:rPr>
          <w:b/>
          <w:bCs/>
          <w:spacing w:val="-2"/>
          <w:sz w:val="24"/>
          <w:szCs w:val="24"/>
        </w:rPr>
      </w:pPr>
    </w:p>
    <w:p w14:paraId="527CC78F" w14:textId="77777777" w:rsidR="00314B24" w:rsidRPr="00314B24" w:rsidRDefault="00314B24" w:rsidP="00314B24">
      <w:pPr>
        <w:widowControl w:val="0"/>
        <w:autoSpaceDE w:val="0"/>
        <w:autoSpaceDN w:val="0"/>
        <w:adjustRightInd w:val="0"/>
        <w:jc w:val="center"/>
        <w:rPr>
          <w:b/>
          <w:bCs/>
          <w:spacing w:val="-2"/>
          <w:sz w:val="24"/>
          <w:szCs w:val="24"/>
        </w:rPr>
      </w:pPr>
      <w:r w:rsidRPr="00314B24">
        <w:rPr>
          <w:b/>
          <w:bCs/>
          <w:spacing w:val="-2"/>
          <w:sz w:val="24"/>
          <w:szCs w:val="24"/>
        </w:rPr>
        <w:t xml:space="preserve">Лист голосования  </w:t>
      </w:r>
    </w:p>
    <w:p w14:paraId="1800A200" w14:textId="77777777" w:rsidR="00314B24" w:rsidRPr="00314B24" w:rsidRDefault="00314B24" w:rsidP="00314B24">
      <w:pPr>
        <w:widowControl w:val="0"/>
        <w:autoSpaceDE w:val="0"/>
        <w:autoSpaceDN w:val="0"/>
        <w:adjustRightInd w:val="0"/>
        <w:jc w:val="center"/>
        <w:rPr>
          <w:b/>
          <w:bCs/>
          <w:spacing w:val="-2"/>
          <w:sz w:val="24"/>
          <w:szCs w:val="24"/>
        </w:rPr>
      </w:pPr>
      <w:r w:rsidRPr="00314B24">
        <w:rPr>
          <w:b/>
          <w:bCs/>
          <w:spacing w:val="-2"/>
          <w:sz w:val="24"/>
          <w:szCs w:val="24"/>
        </w:rPr>
        <w:t xml:space="preserve">члена аттестационной комиссии ИКВС </w:t>
      </w:r>
      <w:proofErr w:type="spellStart"/>
      <w:r w:rsidRPr="00314B24">
        <w:rPr>
          <w:b/>
          <w:bCs/>
          <w:spacing w:val="-2"/>
          <w:sz w:val="24"/>
          <w:szCs w:val="24"/>
        </w:rPr>
        <w:t>УрО</w:t>
      </w:r>
      <w:proofErr w:type="spellEnd"/>
      <w:r w:rsidRPr="00314B24">
        <w:rPr>
          <w:b/>
          <w:bCs/>
          <w:spacing w:val="-2"/>
          <w:sz w:val="24"/>
          <w:szCs w:val="24"/>
        </w:rPr>
        <w:t xml:space="preserve"> РАН</w:t>
      </w:r>
    </w:p>
    <w:p w14:paraId="6B53A6CD" w14:textId="77777777" w:rsidR="00314B24" w:rsidRPr="00314B24" w:rsidRDefault="00314B24" w:rsidP="00314B24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314B24">
        <w:rPr>
          <w:spacing w:val="-2"/>
          <w:sz w:val="26"/>
          <w:szCs w:val="26"/>
        </w:rPr>
        <w:t>_________________________________</w:t>
      </w:r>
    </w:p>
    <w:p w14:paraId="0332E749" w14:textId="77777777" w:rsidR="00314B24" w:rsidRPr="00314B24" w:rsidRDefault="00314B24" w:rsidP="00314B24">
      <w:pPr>
        <w:ind w:left="45" w:firstLine="6"/>
        <w:jc w:val="center"/>
        <w:rPr>
          <w:sz w:val="16"/>
          <w:szCs w:val="16"/>
          <w:lang w:eastAsia="en-US"/>
        </w:rPr>
      </w:pPr>
      <w:r w:rsidRPr="00314B24">
        <w:rPr>
          <w:sz w:val="16"/>
          <w:szCs w:val="16"/>
          <w:lang w:eastAsia="en-US"/>
        </w:rPr>
        <w:t>(ФИО, должность)</w:t>
      </w:r>
    </w:p>
    <w:p w14:paraId="52DF82B5" w14:textId="77777777" w:rsidR="00314B24" w:rsidRPr="00314B24" w:rsidRDefault="00314B24" w:rsidP="00314B24">
      <w:pPr>
        <w:ind w:left="45" w:firstLine="6"/>
        <w:jc w:val="both"/>
        <w:rPr>
          <w:sz w:val="28"/>
          <w:szCs w:val="22"/>
          <w:lang w:eastAsia="en-US"/>
        </w:rPr>
      </w:pPr>
    </w:p>
    <w:tbl>
      <w:tblPr>
        <w:tblW w:w="9056" w:type="dxa"/>
        <w:tblInd w:w="267" w:type="dxa"/>
        <w:tblCellMar>
          <w:top w:w="50" w:type="dxa"/>
          <w:left w:w="112" w:type="dxa"/>
          <w:bottom w:w="22" w:type="dxa"/>
          <w:right w:w="115" w:type="dxa"/>
        </w:tblCellMar>
        <w:tblLook w:val="04A0" w:firstRow="1" w:lastRow="0" w:firstColumn="1" w:lastColumn="0" w:noHBand="0" w:noVBand="1"/>
      </w:tblPr>
      <w:tblGrid>
        <w:gridCol w:w="703"/>
        <w:gridCol w:w="3681"/>
        <w:gridCol w:w="1983"/>
        <w:gridCol w:w="2689"/>
      </w:tblGrid>
      <w:tr w:rsidR="00314B24" w:rsidRPr="00314B24" w14:paraId="46ACCC8B" w14:textId="77777777" w:rsidTr="00314B24">
        <w:trPr>
          <w:trHeight w:val="653"/>
        </w:trPr>
        <w:tc>
          <w:tcPr>
            <w:tcW w:w="7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14:paraId="63A63385" w14:textId="77777777" w:rsidR="00314B24" w:rsidRPr="00314B24" w:rsidRDefault="00314B24" w:rsidP="00314B24">
            <w:pPr>
              <w:spacing w:line="259" w:lineRule="auto"/>
              <w:ind w:left="58"/>
              <w:rPr>
                <w:sz w:val="24"/>
                <w:szCs w:val="24"/>
                <w:lang w:val="en-US" w:eastAsia="en-US"/>
              </w:rPr>
            </w:pPr>
            <w:r w:rsidRPr="00314B24">
              <w:rPr>
                <w:sz w:val="24"/>
                <w:szCs w:val="24"/>
                <w:lang w:eastAsia="en-US"/>
              </w:rPr>
              <w:t xml:space="preserve">№ </w:t>
            </w:r>
            <w:r w:rsidRPr="00314B24">
              <w:rPr>
                <w:sz w:val="24"/>
                <w:szCs w:val="24"/>
                <w:lang w:val="en-US" w:eastAsia="en-US"/>
              </w:rPr>
              <w:t>п/п</w:t>
            </w:r>
          </w:p>
        </w:tc>
        <w:tc>
          <w:tcPr>
            <w:tcW w:w="3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A135705" w14:textId="77777777" w:rsidR="00314B24" w:rsidRPr="00314B24" w:rsidRDefault="00314B24" w:rsidP="00314B24">
            <w:pPr>
              <w:spacing w:line="259" w:lineRule="auto"/>
              <w:jc w:val="center"/>
              <w:rPr>
                <w:sz w:val="24"/>
                <w:szCs w:val="24"/>
                <w:lang w:eastAsia="en-US"/>
              </w:rPr>
            </w:pPr>
            <w:r w:rsidRPr="00314B24">
              <w:rPr>
                <w:sz w:val="24"/>
                <w:szCs w:val="24"/>
                <w:lang w:val="en-US" w:eastAsia="en-US"/>
              </w:rPr>
              <w:t xml:space="preserve">ФИО </w:t>
            </w:r>
            <w:proofErr w:type="spellStart"/>
            <w:r w:rsidRPr="00314B24">
              <w:rPr>
                <w:sz w:val="24"/>
                <w:szCs w:val="24"/>
                <w:lang w:val="en-US" w:eastAsia="en-US"/>
              </w:rPr>
              <w:t>аттестуемого</w:t>
            </w:r>
            <w:proofErr w:type="spellEnd"/>
            <w:r w:rsidRPr="00314B24">
              <w:rPr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314B24">
              <w:rPr>
                <w:sz w:val="24"/>
                <w:szCs w:val="24"/>
                <w:lang w:val="en-US" w:eastAsia="en-US"/>
              </w:rPr>
              <w:t>сотруд</w:t>
            </w:r>
            <w:proofErr w:type="spellEnd"/>
            <w:r w:rsidRPr="00314B24">
              <w:rPr>
                <w:sz w:val="24"/>
                <w:szCs w:val="24"/>
                <w:lang w:eastAsia="en-US"/>
              </w:rPr>
              <w:t>ника</w:t>
            </w:r>
          </w:p>
        </w:tc>
        <w:tc>
          <w:tcPr>
            <w:tcW w:w="19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52FE55A0" w14:textId="77777777" w:rsidR="00314B24" w:rsidRPr="00314B24" w:rsidRDefault="00314B24" w:rsidP="00314B24">
            <w:pPr>
              <w:spacing w:line="259" w:lineRule="auto"/>
              <w:ind w:right="3"/>
              <w:jc w:val="center"/>
              <w:rPr>
                <w:sz w:val="24"/>
                <w:szCs w:val="24"/>
                <w:lang w:val="en-US" w:eastAsia="en-US"/>
              </w:rPr>
            </w:pPr>
            <w:proofErr w:type="spellStart"/>
            <w:r w:rsidRPr="00314B24">
              <w:rPr>
                <w:sz w:val="24"/>
                <w:szCs w:val="24"/>
                <w:lang w:val="en-US" w:eastAsia="en-US"/>
              </w:rPr>
              <w:t>Должность</w:t>
            </w:r>
            <w:proofErr w:type="spellEnd"/>
          </w:p>
        </w:tc>
        <w:tc>
          <w:tcPr>
            <w:tcW w:w="2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0227A9E1" w14:textId="77777777" w:rsidR="00314B24" w:rsidRPr="00314B24" w:rsidRDefault="00314B24" w:rsidP="00314B24">
            <w:pPr>
              <w:spacing w:line="259" w:lineRule="auto"/>
              <w:jc w:val="center"/>
              <w:rPr>
                <w:sz w:val="24"/>
                <w:szCs w:val="24"/>
                <w:lang w:val="en-US" w:eastAsia="en-US"/>
              </w:rPr>
            </w:pPr>
            <w:proofErr w:type="spellStart"/>
            <w:r w:rsidRPr="00314B24">
              <w:rPr>
                <w:sz w:val="24"/>
                <w:szCs w:val="24"/>
                <w:lang w:val="en-US" w:eastAsia="en-US"/>
              </w:rPr>
              <w:t>Аттестован</w:t>
            </w:r>
            <w:proofErr w:type="spellEnd"/>
            <w:r w:rsidRPr="00314B24">
              <w:rPr>
                <w:sz w:val="24"/>
                <w:szCs w:val="24"/>
                <w:lang w:val="en-US" w:eastAsia="en-US"/>
              </w:rPr>
              <w:t>/</w:t>
            </w:r>
            <w:proofErr w:type="spellStart"/>
            <w:r w:rsidRPr="00314B24">
              <w:rPr>
                <w:sz w:val="24"/>
                <w:szCs w:val="24"/>
                <w:lang w:val="en-US" w:eastAsia="en-US"/>
              </w:rPr>
              <w:t>не</w:t>
            </w:r>
            <w:proofErr w:type="spellEnd"/>
            <w:r w:rsidRPr="00314B24">
              <w:rPr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314B24">
              <w:rPr>
                <w:sz w:val="24"/>
                <w:szCs w:val="24"/>
                <w:lang w:val="en-US" w:eastAsia="en-US"/>
              </w:rPr>
              <w:t>аттестован</w:t>
            </w:r>
            <w:proofErr w:type="spellEnd"/>
          </w:p>
        </w:tc>
      </w:tr>
      <w:tr w:rsidR="00314B24" w:rsidRPr="00314B24" w14:paraId="37DAE5A6" w14:textId="77777777" w:rsidTr="00314B24">
        <w:trPr>
          <w:trHeight w:val="331"/>
        </w:trPr>
        <w:tc>
          <w:tcPr>
            <w:tcW w:w="7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E2FC5FD" w14:textId="77777777" w:rsidR="00314B24" w:rsidRPr="00314B24" w:rsidRDefault="00314B24" w:rsidP="00314B24">
            <w:pPr>
              <w:spacing w:line="259" w:lineRule="auto"/>
              <w:ind w:left="34"/>
              <w:rPr>
                <w:sz w:val="24"/>
                <w:szCs w:val="24"/>
                <w:lang w:val="en-US" w:eastAsia="en-US"/>
              </w:rPr>
            </w:pPr>
            <w:r w:rsidRPr="00314B24">
              <w:rPr>
                <w:sz w:val="24"/>
                <w:szCs w:val="24"/>
                <w:lang w:val="en-US" w:eastAsia="en-US"/>
              </w:rPr>
              <w:t>1.</w:t>
            </w:r>
          </w:p>
        </w:tc>
        <w:tc>
          <w:tcPr>
            <w:tcW w:w="3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9CB756B" w14:textId="77777777" w:rsidR="00314B24" w:rsidRPr="00314B24" w:rsidRDefault="00314B24" w:rsidP="00314B24">
            <w:pPr>
              <w:spacing w:after="160" w:line="259" w:lineRule="auto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19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D64631C" w14:textId="77777777" w:rsidR="00314B24" w:rsidRPr="00314B24" w:rsidRDefault="00314B24" w:rsidP="00314B24">
            <w:pPr>
              <w:spacing w:after="160" w:line="259" w:lineRule="auto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2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F3B0FD3" w14:textId="77777777" w:rsidR="00314B24" w:rsidRPr="00314B24" w:rsidRDefault="00314B24" w:rsidP="00314B24">
            <w:pPr>
              <w:spacing w:after="160" w:line="259" w:lineRule="auto"/>
              <w:rPr>
                <w:sz w:val="24"/>
                <w:szCs w:val="24"/>
                <w:lang w:val="en-US" w:eastAsia="en-US"/>
              </w:rPr>
            </w:pPr>
          </w:p>
        </w:tc>
      </w:tr>
      <w:tr w:rsidR="00314B24" w:rsidRPr="00314B24" w14:paraId="56741E06" w14:textId="77777777" w:rsidTr="00314B24">
        <w:trPr>
          <w:trHeight w:val="331"/>
        </w:trPr>
        <w:tc>
          <w:tcPr>
            <w:tcW w:w="7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3A8DC88" w14:textId="77777777" w:rsidR="00314B24" w:rsidRPr="00314B24" w:rsidRDefault="00314B24" w:rsidP="00314B24">
            <w:pPr>
              <w:spacing w:line="259" w:lineRule="auto"/>
              <w:rPr>
                <w:sz w:val="24"/>
                <w:szCs w:val="24"/>
                <w:lang w:val="en-US" w:eastAsia="en-US"/>
              </w:rPr>
            </w:pPr>
            <w:r w:rsidRPr="00314B24">
              <w:rPr>
                <w:sz w:val="24"/>
                <w:szCs w:val="24"/>
                <w:lang w:val="en-US" w:eastAsia="en-US"/>
              </w:rPr>
              <w:t>2.</w:t>
            </w:r>
          </w:p>
        </w:tc>
        <w:tc>
          <w:tcPr>
            <w:tcW w:w="3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0213555" w14:textId="77777777" w:rsidR="00314B24" w:rsidRPr="00314B24" w:rsidRDefault="00314B24" w:rsidP="00314B24">
            <w:pPr>
              <w:spacing w:after="160" w:line="259" w:lineRule="auto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19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507D53E" w14:textId="77777777" w:rsidR="00314B24" w:rsidRPr="00314B24" w:rsidRDefault="00314B24" w:rsidP="00314B24">
            <w:pPr>
              <w:spacing w:after="160" w:line="259" w:lineRule="auto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2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88CA3C8" w14:textId="77777777" w:rsidR="00314B24" w:rsidRPr="00314B24" w:rsidRDefault="00314B24" w:rsidP="00314B24">
            <w:pPr>
              <w:spacing w:after="160" w:line="259" w:lineRule="auto"/>
              <w:rPr>
                <w:sz w:val="24"/>
                <w:szCs w:val="24"/>
                <w:lang w:val="en-US" w:eastAsia="en-US"/>
              </w:rPr>
            </w:pPr>
          </w:p>
        </w:tc>
      </w:tr>
      <w:tr w:rsidR="00314B24" w:rsidRPr="00314B24" w14:paraId="4E8D5FC2" w14:textId="77777777" w:rsidTr="00314B24">
        <w:trPr>
          <w:trHeight w:val="331"/>
        </w:trPr>
        <w:tc>
          <w:tcPr>
            <w:tcW w:w="7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FB0BB60" w14:textId="77777777" w:rsidR="00314B24" w:rsidRPr="00314B24" w:rsidRDefault="00314B24" w:rsidP="00314B24">
            <w:pPr>
              <w:spacing w:line="259" w:lineRule="auto"/>
              <w:rPr>
                <w:sz w:val="24"/>
                <w:szCs w:val="24"/>
                <w:lang w:val="en-US" w:eastAsia="en-US"/>
              </w:rPr>
            </w:pPr>
            <w:r w:rsidRPr="00314B24">
              <w:rPr>
                <w:sz w:val="24"/>
                <w:szCs w:val="24"/>
                <w:lang w:eastAsia="en-US"/>
              </w:rPr>
              <w:t>3</w:t>
            </w:r>
            <w:r w:rsidRPr="00314B24">
              <w:rPr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3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A111AA1" w14:textId="77777777" w:rsidR="00314B24" w:rsidRPr="00314B24" w:rsidRDefault="00314B24" w:rsidP="00314B24">
            <w:pPr>
              <w:spacing w:after="160" w:line="259" w:lineRule="auto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19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D377AA3" w14:textId="77777777" w:rsidR="00314B24" w:rsidRPr="00314B24" w:rsidRDefault="00314B24" w:rsidP="00314B24">
            <w:pPr>
              <w:spacing w:after="160" w:line="259" w:lineRule="auto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2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468ABA3" w14:textId="77777777" w:rsidR="00314B24" w:rsidRPr="00314B24" w:rsidRDefault="00314B24" w:rsidP="00314B24">
            <w:pPr>
              <w:spacing w:after="160" w:line="259" w:lineRule="auto"/>
              <w:rPr>
                <w:sz w:val="24"/>
                <w:szCs w:val="24"/>
                <w:lang w:val="en-US" w:eastAsia="en-US"/>
              </w:rPr>
            </w:pPr>
          </w:p>
        </w:tc>
      </w:tr>
    </w:tbl>
    <w:p w14:paraId="209F83A0" w14:textId="77777777" w:rsidR="00314B24" w:rsidRPr="00314B24" w:rsidRDefault="00314B24" w:rsidP="00314B24">
      <w:pPr>
        <w:ind w:left="45" w:firstLine="6"/>
        <w:jc w:val="both"/>
        <w:rPr>
          <w:sz w:val="28"/>
          <w:szCs w:val="22"/>
          <w:lang w:eastAsia="en-US"/>
        </w:rPr>
      </w:pPr>
    </w:p>
    <w:p w14:paraId="2289450D" w14:textId="77777777" w:rsidR="00314B24" w:rsidRPr="00314B24" w:rsidRDefault="00314B24" w:rsidP="00314B24">
      <w:pPr>
        <w:ind w:left="45" w:firstLine="6"/>
        <w:jc w:val="both"/>
        <w:rPr>
          <w:sz w:val="28"/>
          <w:szCs w:val="22"/>
          <w:lang w:eastAsia="en-US"/>
        </w:rPr>
      </w:pPr>
    </w:p>
    <w:p w14:paraId="072AD8D8" w14:textId="77777777" w:rsidR="00314B24" w:rsidRPr="00314B24" w:rsidRDefault="00314B24" w:rsidP="00314B24">
      <w:pPr>
        <w:ind w:left="45" w:firstLine="6"/>
        <w:jc w:val="both"/>
        <w:rPr>
          <w:sz w:val="28"/>
          <w:szCs w:val="22"/>
          <w:lang w:eastAsia="en-US"/>
        </w:rPr>
      </w:pPr>
    </w:p>
    <w:p w14:paraId="11CD9723" w14:textId="77777777" w:rsidR="00314B24" w:rsidRPr="00314B24" w:rsidRDefault="00314B24" w:rsidP="00314B24">
      <w:pPr>
        <w:ind w:left="45" w:firstLine="6"/>
        <w:jc w:val="both"/>
        <w:rPr>
          <w:sz w:val="24"/>
          <w:szCs w:val="24"/>
          <w:lang w:eastAsia="en-US"/>
        </w:rPr>
      </w:pPr>
    </w:p>
    <w:p w14:paraId="172BC3D4" w14:textId="77777777" w:rsidR="00314B24" w:rsidRPr="00314B24" w:rsidRDefault="00314B24" w:rsidP="00314B24">
      <w:pPr>
        <w:ind w:left="45" w:firstLine="6"/>
        <w:jc w:val="both"/>
        <w:rPr>
          <w:sz w:val="24"/>
          <w:szCs w:val="24"/>
          <w:lang w:eastAsia="en-US"/>
        </w:rPr>
        <w:sectPr w:rsidR="00314B24" w:rsidRPr="00314B24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1914" w:h="16848"/>
          <w:pgMar w:top="1088" w:right="783" w:bottom="518" w:left="1652" w:header="720" w:footer="538" w:gutter="0"/>
          <w:cols w:space="720"/>
          <w:titlePg/>
        </w:sectPr>
      </w:pPr>
      <w:r w:rsidRPr="00314B24">
        <w:rPr>
          <w:sz w:val="24"/>
          <w:szCs w:val="24"/>
          <w:lang w:eastAsia="en-US"/>
        </w:rPr>
        <w:t xml:space="preserve">   ____________/__________________/                                         </w:t>
      </w:r>
      <w:proofErr w:type="gramStart"/>
      <w:r w:rsidRPr="00314B24">
        <w:rPr>
          <w:sz w:val="24"/>
          <w:szCs w:val="24"/>
          <w:lang w:eastAsia="en-US"/>
        </w:rPr>
        <w:t xml:space="preserve">   «</w:t>
      </w:r>
      <w:proofErr w:type="gramEnd"/>
      <w:r w:rsidRPr="00314B24">
        <w:rPr>
          <w:sz w:val="24"/>
          <w:szCs w:val="24"/>
          <w:lang w:eastAsia="en-US"/>
        </w:rPr>
        <w:t xml:space="preserve">______»_________20___   </w:t>
      </w:r>
    </w:p>
    <w:p w14:paraId="050452A4" w14:textId="77777777" w:rsidR="00314B24" w:rsidRPr="00314B24" w:rsidRDefault="00314B24" w:rsidP="00314B24">
      <w:pPr>
        <w:widowControl w:val="0"/>
        <w:autoSpaceDE w:val="0"/>
        <w:autoSpaceDN w:val="0"/>
        <w:jc w:val="right"/>
        <w:outlineLvl w:val="1"/>
        <w:rPr>
          <w:rFonts w:eastAsiaTheme="minorEastAsia"/>
          <w:b/>
          <w:bCs/>
          <w:sz w:val="24"/>
          <w:szCs w:val="24"/>
        </w:rPr>
      </w:pPr>
      <w:r w:rsidRPr="00314B24">
        <w:rPr>
          <w:rFonts w:eastAsiaTheme="minorEastAsia"/>
          <w:b/>
          <w:bCs/>
          <w:sz w:val="24"/>
          <w:szCs w:val="24"/>
        </w:rPr>
        <w:lastRenderedPageBreak/>
        <w:t>Приложение № 4</w:t>
      </w:r>
    </w:p>
    <w:p w14:paraId="11E32104" w14:textId="77777777" w:rsidR="00314B24" w:rsidRPr="00314B24" w:rsidRDefault="00314B24" w:rsidP="00314B24">
      <w:pPr>
        <w:widowControl w:val="0"/>
        <w:autoSpaceDE w:val="0"/>
        <w:autoSpaceDN w:val="0"/>
        <w:adjustRightInd w:val="0"/>
        <w:jc w:val="right"/>
        <w:rPr>
          <w:b/>
          <w:bCs/>
          <w:spacing w:val="-2"/>
          <w:sz w:val="24"/>
          <w:szCs w:val="24"/>
        </w:rPr>
      </w:pPr>
      <w:r w:rsidRPr="00314B24">
        <w:rPr>
          <w:b/>
          <w:bCs/>
          <w:sz w:val="24"/>
          <w:szCs w:val="24"/>
        </w:rPr>
        <w:t xml:space="preserve">к </w:t>
      </w:r>
      <w:r w:rsidRPr="00314B24">
        <w:rPr>
          <w:b/>
          <w:bCs/>
          <w:spacing w:val="-2"/>
          <w:sz w:val="24"/>
          <w:szCs w:val="24"/>
        </w:rPr>
        <w:t xml:space="preserve">Положению о порядке проведения аттестации </w:t>
      </w:r>
    </w:p>
    <w:p w14:paraId="51765C36" w14:textId="77777777" w:rsidR="00314B24" w:rsidRPr="00314B24" w:rsidRDefault="00314B24" w:rsidP="00314B24">
      <w:pPr>
        <w:widowControl w:val="0"/>
        <w:autoSpaceDE w:val="0"/>
        <w:autoSpaceDN w:val="0"/>
        <w:adjustRightInd w:val="0"/>
        <w:jc w:val="right"/>
        <w:rPr>
          <w:b/>
          <w:bCs/>
          <w:spacing w:val="-2"/>
          <w:sz w:val="24"/>
          <w:szCs w:val="24"/>
        </w:rPr>
      </w:pPr>
      <w:r w:rsidRPr="00314B24">
        <w:rPr>
          <w:b/>
          <w:bCs/>
          <w:spacing w:val="-2"/>
          <w:sz w:val="24"/>
          <w:szCs w:val="24"/>
        </w:rPr>
        <w:t xml:space="preserve">работников, занимающих должности научных </w:t>
      </w:r>
    </w:p>
    <w:p w14:paraId="44BC6194" w14:textId="1BDFEBF4" w:rsidR="00314B24" w:rsidRPr="00314B24" w:rsidRDefault="00314B24" w:rsidP="00314B24">
      <w:pPr>
        <w:widowControl w:val="0"/>
        <w:autoSpaceDE w:val="0"/>
        <w:autoSpaceDN w:val="0"/>
        <w:adjustRightInd w:val="0"/>
        <w:jc w:val="right"/>
        <w:rPr>
          <w:b/>
          <w:bCs/>
          <w:sz w:val="24"/>
          <w:szCs w:val="24"/>
        </w:rPr>
      </w:pPr>
      <w:r w:rsidRPr="00314B24">
        <w:rPr>
          <w:b/>
          <w:bCs/>
          <w:spacing w:val="-2"/>
          <w:sz w:val="24"/>
          <w:szCs w:val="24"/>
        </w:rPr>
        <w:t>работников, и аттестационной комиссии от</w:t>
      </w:r>
      <w:r w:rsidR="00146DD5">
        <w:rPr>
          <w:b/>
          <w:bCs/>
          <w:spacing w:val="-2"/>
          <w:sz w:val="24"/>
          <w:szCs w:val="24"/>
        </w:rPr>
        <w:t xml:space="preserve"> 16.10.2026 г.</w:t>
      </w:r>
    </w:p>
    <w:p w14:paraId="09F83C11" w14:textId="77777777" w:rsidR="00314B24" w:rsidRPr="00314B24" w:rsidRDefault="00314B24" w:rsidP="00314B24">
      <w:pPr>
        <w:widowControl w:val="0"/>
        <w:autoSpaceDE w:val="0"/>
        <w:autoSpaceDN w:val="0"/>
        <w:adjustRightInd w:val="0"/>
        <w:jc w:val="right"/>
        <w:rPr>
          <w:b/>
          <w:bCs/>
          <w:spacing w:val="-2"/>
          <w:sz w:val="24"/>
          <w:szCs w:val="24"/>
        </w:rPr>
      </w:pPr>
    </w:p>
    <w:p w14:paraId="13250EBA" w14:textId="77777777" w:rsidR="00314B24" w:rsidRPr="00314B24" w:rsidRDefault="00314B24" w:rsidP="00314B24">
      <w:pPr>
        <w:jc w:val="center"/>
        <w:rPr>
          <w:sz w:val="24"/>
          <w:szCs w:val="24"/>
        </w:rPr>
      </w:pPr>
    </w:p>
    <w:p w14:paraId="0FB2B20A" w14:textId="77777777" w:rsidR="00314B24" w:rsidRPr="00314B24" w:rsidRDefault="00314B24" w:rsidP="00314B24">
      <w:pPr>
        <w:jc w:val="right"/>
        <w:rPr>
          <w:b/>
          <w:bCs/>
          <w:sz w:val="24"/>
          <w:szCs w:val="24"/>
        </w:rPr>
      </w:pPr>
      <w:r w:rsidRPr="00314B24">
        <w:rPr>
          <w:b/>
          <w:bCs/>
          <w:sz w:val="24"/>
          <w:szCs w:val="24"/>
        </w:rPr>
        <w:t>Форма</w:t>
      </w:r>
    </w:p>
    <w:p w14:paraId="5564F383" w14:textId="77777777" w:rsidR="00314B24" w:rsidRPr="00314B24" w:rsidRDefault="00314B24" w:rsidP="00314B24">
      <w:pPr>
        <w:jc w:val="right"/>
        <w:rPr>
          <w:b/>
          <w:bCs/>
          <w:sz w:val="24"/>
          <w:szCs w:val="24"/>
        </w:rPr>
      </w:pPr>
      <w:r w:rsidRPr="00314B24">
        <w:rPr>
          <w:b/>
          <w:bCs/>
          <w:sz w:val="24"/>
          <w:szCs w:val="24"/>
        </w:rPr>
        <w:t xml:space="preserve"> </w:t>
      </w:r>
    </w:p>
    <w:p w14:paraId="1CDEC62E" w14:textId="77777777" w:rsidR="00314B24" w:rsidRPr="00314B24" w:rsidRDefault="00314B24" w:rsidP="00314B24">
      <w:pPr>
        <w:jc w:val="center"/>
        <w:rPr>
          <w:b/>
          <w:bCs/>
          <w:sz w:val="24"/>
          <w:szCs w:val="24"/>
        </w:rPr>
      </w:pPr>
      <w:r w:rsidRPr="00314B24">
        <w:rPr>
          <w:b/>
          <w:bCs/>
          <w:sz w:val="24"/>
          <w:szCs w:val="24"/>
        </w:rPr>
        <w:t xml:space="preserve">Протокол </w:t>
      </w:r>
    </w:p>
    <w:p w14:paraId="2965812B" w14:textId="77777777" w:rsidR="00314B24" w:rsidRPr="00314B24" w:rsidRDefault="00314B24" w:rsidP="00314B24">
      <w:pPr>
        <w:jc w:val="center"/>
        <w:rPr>
          <w:b/>
          <w:bCs/>
          <w:sz w:val="24"/>
          <w:szCs w:val="24"/>
        </w:rPr>
      </w:pPr>
      <w:r w:rsidRPr="00314B24">
        <w:rPr>
          <w:b/>
          <w:bCs/>
          <w:sz w:val="24"/>
          <w:szCs w:val="24"/>
        </w:rPr>
        <w:t xml:space="preserve">заседания аттестационной комиссии ИКВС </w:t>
      </w:r>
      <w:proofErr w:type="spellStart"/>
      <w:r w:rsidRPr="00314B24">
        <w:rPr>
          <w:b/>
          <w:bCs/>
          <w:sz w:val="24"/>
          <w:szCs w:val="24"/>
        </w:rPr>
        <w:t>УрО</w:t>
      </w:r>
      <w:proofErr w:type="spellEnd"/>
      <w:r w:rsidRPr="00314B24">
        <w:rPr>
          <w:b/>
          <w:bCs/>
          <w:sz w:val="24"/>
          <w:szCs w:val="24"/>
        </w:rPr>
        <w:t xml:space="preserve"> РАН</w:t>
      </w:r>
    </w:p>
    <w:p w14:paraId="361919C6" w14:textId="77777777" w:rsidR="00314B24" w:rsidRPr="00314B24" w:rsidRDefault="00314B24" w:rsidP="00314B24">
      <w:pPr>
        <w:jc w:val="both"/>
        <w:rPr>
          <w:sz w:val="24"/>
          <w:szCs w:val="24"/>
        </w:rPr>
      </w:pPr>
    </w:p>
    <w:p w14:paraId="7BFEA1E2" w14:textId="77777777" w:rsidR="00314B24" w:rsidRPr="00314B24" w:rsidRDefault="00314B24" w:rsidP="00314B24">
      <w:pPr>
        <w:jc w:val="both"/>
        <w:rPr>
          <w:sz w:val="24"/>
          <w:szCs w:val="24"/>
        </w:rPr>
      </w:pPr>
    </w:p>
    <w:p w14:paraId="72955CF3" w14:textId="77777777" w:rsidR="00314B24" w:rsidRPr="00314B24" w:rsidRDefault="00314B24" w:rsidP="00314B24">
      <w:pPr>
        <w:jc w:val="both"/>
        <w:rPr>
          <w:sz w:val="24"/>
          <w:szCs w:val="24"/>
        </w:rPr>
      </w:pPr>
      <w:r w:rsidRPr="00314B24">
        <w:rPr>
          <w:sz w:val="24"/>
          <w:szCs w:val="24"/>
        </w:rPr>
        <w:t xml:space="preserve">г. Оренбург                                                                                       </w:t>
      </w:r>
      <w:proofErr w:type="gramStart"/>
      <w:r w:rsidRPr="00314B24">
        <w:rPr>
          <w:sz w:val="24"/>
          <w:szCs w:val="24"/>
        </w:rPr>
        <w:t xml:space="preserve">   «</w:t>
      </w:r>
      <w:proofErr w:type="gramEnd"/>
      <w:r w:rsidRPr="00314B24">
        <w:rPr>
          <w:sz w:val="24"/>
          <w:szCs w:val="24"/>
        </w:rPr>
        <w:t>____»__________20__</w:t>
      </w:r>
    </w:p>
    <w:p w14:paraId="671BCE3C" w14:textId="77777777" w:rsidR="00314B24" w:rsidRPr="00314B24" w:rsidRDefault="00314B24" w:rsidP="00314B24">
      <w:pPr>
        <w:jc w:val="both"/>
        <w:rPr>
          <w:sz w:val="24"/>
          <w:szCs w:val="24"/>
        </w:rPr>
      </w:pPr>
    </w:p>
    <w:p w14:paraId="30C3CCA8" w14:textId="77777777" w:rsidR="00314B24" w:rsidRPr="00314B24" w:rsidRDefault="00314B24" w:rsidP="00314B24">
      <w:pPr>
        <w:ind w:right="14"/>
        <w:jc w:val="both"/>
        <w:rPr>
          <w:b/>
          <w:bCs/>
          <w:sz w:val="24"/>
          <w:szCs w:val="24"/>
          <w:lang w:eastAsia="en-US"/>
        </w:rPr>
      </w:pPr>
      <w:r w:rsidRPr="00314B24">
        <w:rPr>
          <w:b/>
          <w:bCs/>
          <w:sz w:val="24"/>
          <w:szCs w:val="24"/>
          <w:lang w:eastAsia="en-US"/>
        </w:rPr>
        <w:t>ПРИСУТСТВОВАЛИ:</w:t>
      </w:r>
    </w:p>
    <w:p w14:paraId="628F2258" w14:textId="77777777" w:rsidR="00314B24" w:rsidRPr="00314B24" w:rsidRDefault="00314B24" w:rsidP="00314B24">
      <w:pPr>
        <w:ind w:right="14"/>
        <w:jc w:val="both"/>
        <w:rPr>
          <w:sz w:val="24"/>
          <w:szCs w:val="24"/>
          <w:lang w:eastAsia="en-US"/>
        </w:rPr>
      </w:pPr>
      <w:r w:rsidRPr="00314B24">
        <w:rPr>
          <w:sz w:val="24"/>
          <w:szCs w:val="24"/>
          <w:lang w:eastAsia="en-US"/>
        </w:rPr>
        <w:t>Председатель: __________________</w:t>
      </w:r>
    </w:p>
    <w:p w14:paraId="28257797" w14:textId="77777777" w:rsidR="00314B24" w:rsidRPr="00314B24" w:rsidRDefault="00314B24" w:rsidP="00314B24">
      <w:pPr>
        <w:ind w:right="-1"/>
        <w:jc w:val="both"/>
        <w:rPr>
          <w:sz w:val="24"/>
          <w:szCs w:val="24"/>
          <w:lang w:eastAsia="en-US"/>
        </w:rPr>
      </w:pPr>
      <w:r w:rsidRPr="00314B24">
        <w:rPr>
          <w:sz w:val="24"/>
          <w:szCs w:val="24"/>
          <w:lang w:eastAsia="en-US"/>
        </w:rPr>
        <w:t>Секретарь: __________________</w:t>
      </w:r>
    </w:p>
    <w:p w14:paraId="4069ABBB" w14:textId="77777777" w:rsidR="00314B24" w:rsidRPr="00314B24" w:rsidRDefault="00314B24" w:rsidP="00314B24">
      <w:pPr>
        <w:ind w:right="3553"/>
        <w:jc w:val="both"/>
        <w:rPr>
          <w:sz w:val="24"/>
          <w:szCs w:val="24"/>
          <w:lang w:eastAsia="en-US"/>
        </w:rPr>
      </w:pPr>
      <w:r w:rsidRPr="00314B24">
        <w:rPr>
          <w:sz w:val="24"/>
          <w:szCs w:val="24"/>
          <w:lang w:eastAsia="en-US"/>
        </w:rPr>
        <w:t xml:space="preserve">Члены </w:t>
      </w:r>
      <w:proofErr w:type="gramStart"/>
      <w:r w:rsidRPr="00314B24">
        <w:rPr>
          <w:sz w:val="24"/>
          <w:szCs w:val="24"/>
          <w:lang w:eastAsia="en-US"/>
        </w:rPr>
        <w:t>комиссии:_</w:t>
      </w:r>
      <w:proofErr w:type="gramEnd"/>
      <w:r w:rsidRPr="00314B24">
        <w:rPr>
          <w:sz w:val="24"/>
          <w:szCs w:val="24"/>
          <w:lang w:eastAsia="en-US"/>
        </w:rPr>
        <w:t>_________________</w:t>
      </w:r>
    </w:p>
    <w:p w14:paraId="30EDF08A" w14:textId="77777777" w:rsidR="00314B24" w:rsidRPr="00314B24" w:rsidRDefault="00314B24" w:rsidP="00314B24">
      <w:pPr>
        <w:ind w:left="14" w:right="14" w:hanging="14"/>
        <w:jc w:val="both"/>
        <w:rPr>
          <w:sz w:val="24"/>
          <w:szCs w:val="24"/>
          <w:lang w:eastAsia="en-US"/>
        </w:rPr>
      </w:pPr>
    </w:p>
    <w:p w14:paraId="33319C2D" w14:textId="77777777" w:rsidR="00314B24" w:rsidRPr="00314B24" w:rsidRDefault="00314B24" w:rsidP="00314B24">
      <w:pPr>
        <w:ind w:left="14" w:right="14" w:hanging="14"/>
        <w:jc w:val="both"/>
        <w:rPr>
          <w:sz w:val="24"/>
          <w:szCs w:val="24"/>
          <w:lang w:eastAsia="en-US"/>
        </w:rPr>
      </w:pPr>
      <w:r w:rsidRPr="00314B24">
        <w:rPr>
          <w:sz w:val="24"/>
          <w:szCs w:val="24"/>
          <w:lang w:eastAsia="en-US"/>
        </w:rPr>
        <w:t>Состав аттестационной комиссии включает ____человек. На заседании присутствует _______ человек, что составляет более, чем две трети членов аттестационной комиссии (явочный лист прилагается).</w:t>
      </w:r>
    </w:p>
    <w:p w14:paraId="11412D1D" w14:textId="77777777" w:rsidR="00314B24" w:rsidRPr="00314B24" w:rsidRDefault="00314B24" w:rsidP="00314B24">
      <w:pPr>
        <w:ind w:left="14" w:right="14" w:hanging="14"/>
        <w:jc w:val="both"/>
        <w:rPr>
          <w:sz w:val="24"/>
          <w:szCs w:val="24"/>
          <w:lang w:eastAsia="en-US"/>
        </w:rPr>
      </w:pPr>
    </w:p>
    <w:p w14:paraId="0C6C5EF2" w14:textId="77777777" w:rsidR="00314B24" w:rsidRPr="00314B24" w:rsidRDefault="00314B24" w:rsidP="00314B24">
      <w:pPr>
        <w:ind w:left="14" w:right="14" w:hanging="14"/>
        <w:jc w:val="center"/>
        <w:rPr>
          <w:b/>
          <w:bCs/>
          <w:sz w:val="24"/>
          <w:szCs w:val="24"/>
          <w:lang w:eastAsia="en-US"/>
        </w:rPr>
      </w:pPr>
      <w:r w:rsidRPr="00314B24">
        <w:rPr>
          <w:b/>
          <w:bCs/>
          <w:sz w:val="24"/>
          <w:szCs w:val="24"/>
          <w:lang w:eastAsia="en-US"/>
        </w:rPr>
        <w:t>ПОВЕСТКА ДНЯ:</w:t>
      </w:r>
    </w:p>
    <w:p w14:paraId="3483203D" w14:textId="77777777" w:rsidR="00314B24" w:rsidRPr="00314B24" w:rsidRDefault="00314B24" w:rsidP="00314B24">
      <w:pPr>
        <w:ind w:left="14" w:right="14" w:hanging="14"/>
        <w:jc w:val="center"/>
        <w:rPr>
          <w:sz w:val="24"/>
          <w:szCs w:val="24"/>
          <w:lang w:eastAsia="en-US"/>
        </w:rPr>
      </w:pPr>
    </w:p>
    <w:p w14:paraId="25789216" w14:textId="77777777" w:rsidR="00314B24" w:rsidRPr="00314B24" w:rsidRDefault="00314B24" w:rsidP="00314B24">
      <w:pPr>
        <w:ind w:left="14" w:right="14" w:firstLine="695"/>
        <w:jc w:val="both"/>
        <w:rPr>
          <w:sz w:val="24"/>
          <w:szCs w:val="24"/>
          <w:lang w:eastAsia="en-US"/>
        </w:rPr>
      </w:pPr>
      <w:r w:rsidRPr="00314B24">
        <w:rPr>
          <w:sz w:val="24"/>
          <w:szCs w:val="24"/>
          <w:lang w:eastAsia="en-US"/>
        </w:rPr>
        <w:t xml:space="preserve">Аттестация работников, занимающих должности научных работников ИКВС </w:t>
      </w:r>
      <w:proofErr w:type="spellStart"/>
      <w:r w:rsidRPr="00314B24">
        <w:rPr>
          <w:sz w:val="24"/>
          <w:szCs w:val="24"/>
          <w:lang w:eastAsia="en-US"/>
        </w:rPr>
        <w:t>УрО</w:t>
      </w:r>
      <w:proofErr w:type="spellEnd"/>
      <w:r w:rsidRPr="00314B24">
        <w:rPr>
          <w:sz w:val="24"/>
          <w:szCs w:val="24"/>
          <w:lang w:eastAsia="en-US"/>
        </w:rPr>
        <w:t xml:space="preserve"> РАН по списку:</w:t>
      </w:r>
    </w:p>
    <w:p w14:paraId="1D892C3D" w14:textId="77777777" w:rsidR="00314B24" w:rsidRPr="00314B24" w:rsidRDefault="00314B24" w:rsidP="00314B24">
      <w:pPr>
        <w:ind w:left="14" w:right="14" w:firstLine="695"/>
        <w:jc w:val="both"/>
        <w:rPr>
          <w:sz w:val="24"/>
          <w:szCs w:val="24"/>
          <w:lang w:eastAsia="en-US"/>
        </w:rPr>
      </w:pPr>
      <w:r w:rsidRPr="00314B24">
        <w:rPr>
          <w:sz w:val="24"/>
          <w:szCs w:val="24"/>
          <w:lang w:eastAsia="en-US"/>
        </w:rPr>
        <w:t>- ФИО, должность;</w:t>
      </w:r>
    </w:p>
    <w:p w14:paraId="3272D642" w14:textId="77777777" w:rsidR="00314B24" w:rsidRPr="00314B24" w:rsidRDefault="00314B24" w:rsidP="00314B24">
      <w:pPr>
        <w:ind w:left="14" w:right="14" w:firstLine="695"/>
        <w:jc w:val="both"/>
        <w:rPr>
          <w:sz w:val="24"/>
          <w:szCs w:val="24"/>
          <w:lang w:eastAsia="en-US"/>
        </w:rPr>
      </w:pPr>
      <w:r w:rsidRPr="00314B24">
        <w:rPr>
          <w:sz w:val="24"/>
          <w:szCs w:val="24"/>
          <w:lang w:eastAsia="en-US"/>
        </w:rPr>
        <w:t>- ФИО, должность.</w:t>
      </w:r>
    </w:p>
    <w:p w14:paraId="7A92815B" w14:textId="77777777" w:rsidR="00314B24" w:rsidRPr="00314B24" w:rsidRDefault="00314B24" w:rsidP="00314B24">
      <w:pPr>
        <w:jc w:val="both"/>
        <w:rPr>
          <w:sz w:val="24"/>
          <w:szCs w:val="24"/>
        </w:rPr>
      </w:pPr>
    </w:p>
    <w:p w14:paraId="61798907" w14:textId="77777777" w:rsidR="00314B24" w:rsidRPr="00314B24" w:rsidRDefault="00314B24" w:rsidP="00314B24">
      <w:pPr>
        <w:jc w:val="both"/>
        <w:rPr>
          <w:sz w:val="24"/>
          <w:szCs w:val="24"/>
        </w:rPr>
      </w:pPr>
      <w:r w:rsidRPr="00314B24">
        <w:rPr>
          <w:sz w:val="24"/>
          <w:szCs w:val="24"/>
        </w:rPr>
        <w:t>СЛУШАЛИ: Секретарь комиссии доложил результаты сопоставления достигнутых количественных показателей результативности труда (должность, ФИО аттестуемого работника) количественным показателям результативности труда (выбрать нужное: установленным для работника в индивидуальном перечне или в разделе трудового договора «Эффективность труда работников» или «Критерии оценки эффективности труда работника», (в том числе дополнительных соглашениях к трудовому договору), в должностной инструкции, а также в соответствии с квалификационными требованиями, указанными в Положении об эффективном контракте научных сотрудников института)  (материалы в приложении). Результаты сопоставления, вынесенные для обсуждения членами комиссии и принятия решения (кратко указываются результаты сопоставления).</w:t>
      </w:r>
    </w:p>
    <w:p w14:paraId="0E8AACE2" w14:textId="77777777" w:rsidR="00314B24" w:rsidRPr="00314B24" w:rsidRDefault="00314B24" w:rsidP="00314B24">
      <w:pPr>
        <w:jc w:val="both"/>
        <w:rPr>
          <w:sz w:val="24"/>
          <w:szCs w:val="24"/>
        </w:rPr>
      </w:pPr>
    </w:p>
    <w:p w14:paraId="79171DAF" w14:textId="77777777" w:rsidR="00314B24" w:rsidRPr="00314B24" w:rsidRDefault="00314B24" w:rsidP="00314B24">
      <w:pPr>
        <w:jc w:val="both"/>
        <w:rPr>
          <w:sz w:val="24"/>
          <w:szCs w:val="24"/>
        </w:rPr>
      </w:pPr>
      <w:r w:rsidRPr="00314B24">
        <w:rPr>
          <w:b/>
          <w:bCs/>
          <w:sz w:val="24"/>
          <w:szCs w:val="24"/>
        </w:rPr>
        <w:t>ГОЛОСОВАЛИ:</w:t>
      </w:r>
      <w:r w:rsidRPr="00314B24">
        <w:rPr>
          <w:sz w:val="24"/>
          <w:szCs w:val="24"/>
        </w:rPr>
        <w:t xml:space="preserve"> аттестовать ______/не аттестовать _____</w:t>
      </w:r>
    </w:p>
    <w:p w14:paraId="06DABCA3" w14:textId="77777777" w:rsidR="00314B24" w:rsidRPr="00314B24" w:rsidRDefault="00314B24" w:rsidP="00314B24">
      <w:pPr>
        <w:jc w:val="both"/>
        <w:rPr>
          <w:sz w:val="24"/>
          <w:szCs w:val="24"/>
        </w:rPr>
      </w:pPr>
    </w:p>
    <w:p w14:paraId="108368A6" w14:textId="77777777" w:rsidR="00314B24" w:rsidRPr="00314B24" w:rsidRDefault="00314B24" w:rsidP="00314B24">
      <w:pPr>
        <w:jc w:val="both"/>
        <w:rPr>
          <w:sz w:val="24"/>
          <w:szCs w:val="24"/>
        </w:rPr>
      </w:pPr>
      <w:r w:rsidRPr="00314B24">
        <w:rPr>
          <w:b/>
          <w:bCs/>
          <w:sz w:val="24"/>
          <w:szCs w:val="24"/>
        </w:rPr>
        <w:t>РЕШИЛИ:</w:t>
      </w:r>
      <w:r w:rsidRPr="00314B24">
        <w:rPr>
          <w:sz w:val="24"/>
          <w:szCs w:val="24"/>
        </w:rPr>
        <w:t xml:space="preserve"> научный работник ФИО, соответствует/не соответствует занимаемой должности _________________</w:t>
      </w:r>
      <w:proofErr w:type="gramStart"/>
      <w:r w:rsidRPr="00314B24">
        <w:rPr>
          <w:sz w:val="24"/>
          <w:szCs w:val="24"/>
        </w:rPr>
        <w:t>_  ИКВС</w:t>
      </w:r>
      <w:proofErr w:type="gramEnd"/>
      <w:r w:rsidRPr="00314B24">
        <w:rPr>
          <w:sz w:val="24"/>
          <w:szCs w:val="24"/>
        </w:rPr>
        <w:t xml:space="preserve"> </w:t>
      </w:r>
      <w:proofErr w:type="spellStart"/>
      <w:r w:rsidRPr="00314B24">
        <w:rPr>
          <w:sz w:val="24"/>
          <w:szCs w:val="24"/>
        </w:rPr>
        <w:t>УрО</w:t>
      </w:r>
      <w:proofErr w:type="spellEnd"/>
      <w:r w:rsidRPr="00314B24">
        <w:rPr>
          <w:sz w:val="24"/>
          <w:szCs w:val="24"/>
        </w:rPr>
        <w:t xml:space="preserve"> РАН. </w:t>
      </w:r>
    </w:p>
    <w:p w14:paraId="1C525AF5" w14:textId="77777777" w:rsidR="00314B24" w:rsidRPr="00314B24" w:rsidRDefault="00314B24" w:rsidP="00314B24">
      <w:pPr>
        <w:jc w:val="both"/>
        <w:rPr>
          <w:sz w:val="24"/>
          <w:szCs w:val="24"/>
        </w:rPr>
      </w:pPr>
    </w:p>
    <w:p w14:paraId="1E783AC1" w14:textId="77777777" w:rsidR="00314B24" w:rsidRPr="00314B24" w:rsidRDefault="00314B24" w:rsidP="00314B24">
      <w:pPr>
        <w:jc w:val="both"/>
        <w:rPr>
          <w:b/>
          <w:bCs/>
          <w:sz w:val="24"/>
          <w:szCs w:val="24"/>
        </w:rPr>
      </w:pPr>
      <w:r w:rsidRPr="00314B24">
        <w:rPr>
          <w:b/>
          <w:bCs/>
          <w:sz w:val="24"/>
          <w:szCs w:val="24"/>
        </w:rPr>
        <w:t xml:space="preserve">Приложение: </w:t>
      </w:r>
    </w:p>
    <w:p w14:paraId="0572B81D" w14:textId="77777777" w:rsidR="00314B24" w:rsidRPr="00314B24" w:rsidRDefault="00314B24" w:rsidP="00314B24">
      <w:pPr>
        <w:jc w:val="both"/>
        <w:rPr>
          <w:sz w:val="24"/>
          <w:szCs w:val="24"/>
        </w:rPr>
      </w:pPr>
      <w:r w:rsidRPr="00314B24">
        <w:rPr>
          <w:sz w:val="24"/>
          <w:szCs w:val="24"/>
        </w:rPr>
        <w:t xml:space="preserve">1. Явочный лист на__ л. в экз.; </w:t>
      </w:r>
    </w:p>
    <w:p w14:paraId="1D0DD447" w14:textId="77777777" w:rsidR="00314B24" w:rsidRPr="00314B24" w:rsidRDefault="00314B24" w:rsidP="00314B24">
      <w:pPr>
        <w:jc w:val="both"/>
        <w:rPr>
          <w:sz w:val="24"/>
          <w:szCs w:val="24"/>
        </w:rPr>
      </w:pPr>
      <w:r w:rsidRPr="00314B24">
        <w:rPr>
          <w:sz w:val="24"/>
          <w:szCs w:val="24"/>
        </w:rPr>
        <w:t>2. Листы голосования членов аттестационной комиссии на   л. в экз.</w:t>
      </w:r>
    </w:p>
    <w:p w14:paraId="369573EC" w14:textId="77777777" w:rsidR="00314B24" w:rsidRPr="00314B24" w:rsidRDefault="00314B24" w:rsidP="00314B24">
      <w:pPr>
        <w:jc w:val="both"/>
        <w:rPr>
          <w:sz w:val="24"/>
          <w:szCs w:val="24"/>
        </w:rPr>
      </w:pPr>
    </w:p>
    <w:p w14:paraId="1E8CED31" w14:textId="77777777" w:rsidR="00314B24" w:rsidRPr="00314B24" w:rsidRDefault="00314B24" w:rsidP="00314B24">
      <w:pPr>
        <w:jc w:val="both"/>
        <w:rPr>
          <w:sz w:val="24"/>
          <w:szCs w:val="24"/>
        </w:rPr>
      </w:pPr>
      <w:r w:rsidRPr="00314B24">
        <w:rPr>
          <w:sz w:val="24"/>
          <w:szCs w:val="24"/>
        </w:rPr>
        <w:t>Председатель комиссии___________/_____________/</w:t>
      </w:r>
    </w:p>
    <w:p w14:paraId="1F743D15" w14:textId="77777777" w:rsidR="00314B24" w:rsidRPr="00314B24" w:rsidRDefault="00314B24" w:rsidP="00314B24">
      <w:pPr>
        <w:jc w:val="both"/>
        <w:rPr>
          <w:rFonts w:eastAsiaTheme="minorEastAsia"/>
          <w:b/>
          <w:bCs/>
          <w:sz w:val="24"/>
          <w:szCs w:val="24"/>
        </w:rPr>
      </w:pPr>
      <w:r w:rsidRPr="00314B24">
        <w:rPr>
          <w:sz w:val="24"/>
          <w:szCs w:val="24"/>
        </w:rPr>
        <w:t>Секретарь                _____________/_________________/</w:t>
      </w:r>
    </w:p>
    <w:p w14:paraId="4957FEA8" w14:textId="77777777" w:rsidR="00314B24" w:rsidRPr="00314B24" w:rsidRDefault="00314B24" w:rsidP="00314B24">
      <w:pPr>
        <w:widowControl w:val="0"/>
        <w:autoSpaceDE w:val="0"/>
        <w:autoSpaceDN w:val="0"/>
        <w:jc w:val="right"/>
        <w:outlineLvl w:val="1"/>
        <w:rPr>
          <w:rFonts w:eastAsiaTheme="minorEastAsia"/>
          <w:b/>
          <w:bCs/>
          <w:sz w:val="24"/>
          <w:szCs w:val="24"/>
        </w:rPr>
      </w:pPr>
      <w:r w:rsidRPr="00314B24">
        <w:rPr>
          <w:rFonts w:eastAsiaTheme="minorEastAsia"/>
          <w:b/>
          <w:bCs/>
          <w:sz w:val="24"/>
          <w:szCs w:val="24"/>
        </w:rPr>
        <w:lastRenderedPageBreak/>
        <w:t>Приложение № 5</w:t>
      </w:r>
    </w:p>
    <w:p w14:paraId="4FD15D6E" w14:textId="77777777" w:rsidR="00314B24" w:rsidRPr="00314B24" w:rsidRDefault="00314B24" w:rsidP="00314B24">
      <w:pPr>
        <w:widowControl w:val="0"/>
        <w:autoSpaceDE w:val="0"/>
        <w:autoSpaceDN w:val="0"/>
        <w:adjustRightInd w:val="0"/>
        <w:jc w:val="right"/>
        <w:rPr>
          <w:b/>
          <w:bCs/>
          <w:spacing w:val="-2"/>
          <w:sz w:val="24"/>
          <w:szCs w:val="24"/>
        </w:rPr>
      </w:pPr>
      <w:r w:rsidRPr="00314B24">
        <w:rPr>
          <w:b/>
          <w:bCs/>
          <w:sz w:val="24"/>
          <w:szCs w:val="24"/>
        </w:rPr>
        <w:t xml:space="preserve">к </w:t>
      </w:r>
      <w:r w:rsidRPr="00314B24">
        <w:rPr>
          <w:b/>
          <w:bCs/>
          <w:spacing w:val="-2"/>
          <w:sz w:val="24"/>
          <w:szCs w:val="24"/>
        </w:rPr>
        <w:t xml:space="preserve">Положению о порядке проведения аттестации </w:t>
      </w:r>
    </w:p>
    <w:p w14:paraId="2DFA1C1B" w14:textId="77777777" w:rsidR="00314B24" w:rsidRPr="00314B24" w:rsidRDefault="00314B24" w:rsidP="00314B24">
      <w:pPr>
        <w:widowControl w:val="0"/>
        <w:autoSpaceDE w:val="0"/>
        <w:autoSpaceDN w:val="0"/>
        <w:adjustRightInd w:val="0"/>
        <w:jc w:val="right"/>
        <w:rPr>
          <w:b/>
          <w:bCs/>
          <w:spacing w:val="-2"/>
          <w:sz w:val="24"/>
          <w:szCs w:val="24"/>
        </w:rPr>
      </w:pPr>
      <w:r w:rsidRPr="00314B24">
        <w:rPr>
          <w:b/>
          <w:bCs/>
          <w:spacing w:val="-2"/>
          <w:sz w:val="24"/>
          <w:szCs w:val="24"/>
        </w:rPr>
        <w:t xml:space="preserve">работников, занимающих должности научных </w:t>
      </w:r>
    </w:p>
    <w:p w14:paraId="6F14F4CC" w14:textId="316F054A" w:rsidR="00314B24" w:rsidRPr="00314B24" w:rsidRDefault="00314B24" w:rsidP="00314B24">
      <w:pPr>
        <w:widowControl w:val="0"/>
        <w:autoSpaceDE w:val="0"/>
        <w:autoSpaceDN w:val="0"/>
        <w:adjustRightInd w:val="0"/>
        <w:jc w:val="right"/>
        <w:rPr>
          <w:b/>
          <w:bCs/>
          <w:sz w:val="24"/>
          <w:szCs w:val="24"/>
        </w:rPr>
      </w:pPr>
      <w:r w:rsidRPr="00314B24">
        <w:rPr>
          <w:b/>
          <w:bCs/>
          <w:spacing w:val="-2"/>
          <w:sz w:val="24"/>
          <w:szCs w:val="24"/>
        </w:rPr>
        <w:t>работников, и аттестационной комиссии от</w:t>
      </w:r>
      <w:r w:rsidR="00D71A34">
        <w:rPr>
          <w:b/>
          <w:bCs/>
          <w:spacing w:val="-2"/>
          <w:sz w:val="24"/>
          <w:szCs w:val="24"/>
        </w:rPr>
        <w:t xml:space="preserve"> 16.10.2026 г. </w:t>
      </w:r>
    </w:p>
    <w:p w14:paraId="120030C5" w14:textId="77777777" w:rsidR="00314B24" w:rsidRPr="00314B24" w:rsidRDefault="00314B24" w:rsidP="00314B24">
      <w:pPr>
        <w:widowControl w:val="0"/>
        <w:autoSpaceDE w:val="0"/>
        <w:autoSpaceDN w:val="0"/>
        <w:adjustRightInd w:val="0"/>
        <w:jc w:val="right"/>
        <w:rPr>
          <w:b/>
          <w:bCs/>
          <w:spacing w:val="-2"/>
          <w:sz w:val="24"/>
          <w:szCs w:val="24"/>
        </w:rPr>
      </w:pPr>
      <w:r w:rsidRPr="00314B24">
        <w:rPr>
          <w:b/>
          <w:bCs/>
          <w:sz w:val="24"/>
          <w:szCs w:val="24"/>
        </w:rPr>
        <w:t xml:space="preserve"> </w:t>
      </w:r>
    </w:p>
    <w:p w14:paraId="2C5BB662" w14:textId="77777777" w:rsidR="00314B24" w:rsidRPr="00314B24" w:rsidRDefault="00314B24" w:rsidP="00314B24">
      <w:pPr>
        <w:widowControl w:val="0"/>
        <w:autoSpaceDE w:val="0"/>
        <w:autoSpaceDN w:val="0"/>
        <w:adjustRightInd w:val="0"/>
        <w:jc w:val="right"/>
        <w:rPr>
          <w:spacing w:val="-2"/>
          <w:sz w:val="24"/>
          <w:szCs w:val="24"/>
        </w:rPr>
      </w:pPr>
    </w:p>
    <w:p w14:paraId="557085A6" w14:textId="77777777" w:rsidR="00314B24" w:rsidRPr="00314B24" w:rsidRDefault="00314B24" w:rsidP="00314B24">
      <w:pPr>
        <w:widowControl w:val="0"/>
        <w:autoSpaceDE w:val="0"/>
        <w:autoSpaceDN w:val="0"/>
        <w:adjustRightInd w:val="0"/>
        <w:jc w:val="right"/>
        <w:rPr>
          <w:b/>
          <w:bCs/>
          <w:spacing w:val="-2"/>
          <w:sz w:val="24"/>
          <w:szCs w:val="24"/>
        </w:rPr>
      </w:pPr>
      <w:r w:rsidRPr="00314B24">
        <w:rPr>
          <w:b/>
          <w:bCs/>
          <w:spacing w:val="-2"/>
          <w:sz w:val="24"/>
          <w:szCs w:val="24"/>
        </w:rPr>
        <w:t>Форма</w:t>
      </w:r>
    </w:p>
    <w:p w14:paraId="58C4060C" w14:textId="77777777" w:rsidR="00314B24" w:rsidRPr="00314B24" w:rsidRDefault="00314B24" w:rsidP="00314B24">
      <w:pPr>
        <w:widowControl w:val="0"/>
        <w:autoSpaceDE w:val="0"/>
        <w:autoSpaceDN w:val="0"/>
        <w:adjustRightInd w:val="0"/>
        <w:jc w:val="right"/>
        <w:rPr>
          <w:b/>
          <w:bCs/>
          <w:spacing w:val="-2"/>
          <w:sz w:val="24"/>
          <w:szCs w:val="24"/>
        </w:rPr>
      </w:pPr>
      <w:r w:rsidRPr="00314B24">
        <w:rPr>
          <w:b/>
          <w:bCs/>
          <w:spacing w:val="-2"/>
          <w:sz w:val="24"/>
          <w:szCs w:val="24"/>
        </w:rPr>
        <w:t xml:space="preserve"> </w:t>
      </w:r>
    </w:p>
    <w:p w14:paraId="7328E4E8" w14:textId="77777777" w:rsidR="00314B24" w:rsidRPr="00314B24" w:rsidRDefault="00314B24" w:rsidP="00314B24">
      <w:pPr>
        <w:jc w:val="center"/>
        <w:rPr>
          <w:b/>
          <w:bCs/>
          <w:sz w:val="24"/>
          <w:szCs w:val="24"/>
        </w:rPr>
      </w:pPr>
      <w:r w:rsidRPr="00314B24">
        <w:rPr>
          <w:b/>
          <w:bCs/>
          <w:sz w:val="24"/>
          <w:szCs w:val="24"/>
        </w:rPr>
        <w:t xml:space="preserve">Явочный лист </w:t>
      </w:r>
    </w:p>
    <w:p w14:paraId="02E27D5D" w14:textId="77777777" w:rsidR="00314B24" w:rsidRPr="00314B24" w:rsidRDefault="00314B24" w:rsidP="00314B24">
      <w:pPr>
        <w:jc w:val="center"/>
        <w:rPr>
          <w:b/>
          <w:bCs/>
          <w:sz w:val="24"/>
          <w:szCs w:val="24"/>
        </w:rPr>
      </w:pPr>
      <w:r w:rsidRPr="00314B24">
        <w:rPr>
          <w:b/>
          <w:bCs/>
          <w:sz w:val="24"/>
          <w:szCs w:val="24"/>
        </w:rPr>
        <w:t xml:space="preserve">заседания аттестационной комиссии ИКВС </w:t>
      </w:r>
      <w:proofErr w:type="spellStart"/>
      <w:r w:rsidRPr="00314B24">
        <w:rPr>
          <w:b/>
          <w:bCs/>
          <w:sz w:val="24"/>
          <w:szCs w:val="24"/>
        </w:rPr>
        <w:t>УрО</w:t>
      </w:r>
      <w:proofErr w:type="spellEnd"/>
      <w:r w:rsidRPr="00314B24">
        <w:rPr>
          <w:b/>
          <w:bCs/>
          <w:sz w:val="24"/>
          <w:szCs w:val="24"/>
        </w:rPr>
        <w:t xml:space="preserve"> РАН</w:t>
      </w:r>
    </w:p>
    <w:p w14:paraId="45F00D9C" w14:textId="77777777" w:rsidR="00314B24" w:rsidRPr="00314B24" w:rsidRDefault="00314B24" w:rsidP="00314B24">
      <w:pPr>
        <w:jc w:val="center"/>
        <w:rPr>
          <w:sz w:val="24"/>
          <w:szCs w:val="24"/>
        </w:rPr>
      </w:pPr>
    </w:p>
    <w:p w14:paraId="2546F5B0" w14:textId="77777777" w:rsidR="00314B24" w:rsidRPr="00314B24" w:rsidRDefault="00314B24" w:rsidP="00314B24">
      <w:pPr>
        <w:jc w:val="both"/>
        <w:rPr>
          <w:sz w:val="24"/>
          <w:szCs w:val="24"/>
        </w:rPr>
      </w:pPr>
      <w:r w:rsidRPr="00314B24">
        <w:rPr>
          <w:sz w:val="24"/>
          <w:szCs w:val="24"/>
        </w:rPr>
        <w:t xml:space="preserve">г. Оренбург                                                                                    </w:t>
      </w:r>
      <w:proofErr w:type="gramStart"/>
      <w:r w:rsidRPr="00314B24">
        <w:rPr>
          <w:sz w:val="24"/>
          <w:szCs w:val="24"/>
        </w:rPr>
        <w:t xml:space="preserve">   «</w:t>
      </w:r>
      <w:proofErr w:type="gramEnd"/>
      <w:r w:rsidRPr="00314B24">
        <w:rPr>
          <w:sz w:val="24"/>
          <w:szCs w:val="24"/>
        </w:rPr>
        <w:t>____»__________202_</w:t>
      </w:r>
    </w:p>
    <w:p w14:paraId="2E4C2D84" w14:textId="77777777" w:rsidR="00314B24" w:rsidRPr="00314B24" w:rsidRDefault="00314B24" w:rsidP="00314B24">
      <w:pPr>
        <w:jc w:val="both"/>
        <w:rPr>
          <w:sz w:val="24"/>
          <w:szCs w:val="24"/>
        </w:rPr>
      </w:pPr>
    </w:p>
    <w:p w14:paraId="3B7AECDB" w14:textId="77777777" w:rsidR="00314B24" w:rsidRPr="00314B24" w:rsidRDefault="00314B24" w:rsidP="00314B24">
      <w:pPr>
        <w:jc w:val="both"/>
        <w:rPr>
          <w:sz w:val="24"/>
          <w:szCs w:val="24"/>
        </w:rPr>
      </w:pPr>
    </w:p>
    <w:tbl>
      <w:tblPr>
        <w:tblW w:w="9046" w:type="dxa"/>
        <w:tblInd w:w="34" w:type="dxa"/>
        <w:tblCellMar>
          <w:top w:w="43" w:type="dxa"/>
          <w:left w:w="149" w:type="dxa"/>
          <w:right w:w="115" w:type="dxa"/>
        </w:tblCellMar>
        <w:tblLook w:val="04A0" w:firstRow="1" w:lastRow="0" w:firstColumn="1" w:lastColumn="0" w:noHBand="0" w:noVBand="1"/>
      </w:tblPr>
      <w:tblGrid>
        <w:gridCol w:w="814"/>
        <w:gridCol w:w="5964"/>
        <w:gridCol w:w="2268"/>
      </w:tblGrid>
      <w:tr w:rsidR="00314B24" w:rsidRPr="00314B24" w14:paraId="20A920AB" w14:textId="77777777" w:rsidTr="00314B24">
        <w:trPr>
          <w:trHeight w:val="329"/>
        </w:trPr>
        <w:tc>
          <w:tcPr>
            <w:tcW w:w="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5DD6778" w14:textId="77777777" w:rsidR="00314B24" w:rsidRPr="00314B24" w:rsidRDefault="00314B24" w:rsidP="00314B24">
            <w:pPr>
              <w:rPr>
                <w:sz w:val="24"/>
                <w:szCs w:val="24"/>
                <w:lang w:val="en-US" w:eastAsia="en-US"/>
              </w:rPr>
            </w:pPr>
            <w:r w:rsidRPr="00314B24">
              <w:rPr>
                <w:sz w:val="24"/>
                <w:szCs w:val="24"/>
                <w:lang w:val="en-US" w:eastAsia="en-US"/>
              </w:rPr>
              <w:t>№ п/п</w:t>
            </w:r>
          </w:p>
        </w:tc>
        <w:tc>
          <w:tcPr>
            <w:tcW w:w="5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9D76599" w14:textId="77777777" w:rsidR="00314B24" w:rsidRPr="00314B24" w:rsidRDefault="00314B24" w:rsidP="00314B24">
            <w:pPr>
              <w:ind w:right="41"/>
              <w:jc w:val="center"/>
              <w:rPr>
                <w:sz w:val="24"/>
                <w:szCs w:val="24"/>
                <w:lang w:eastAsia="en-US"/>
              </w:rPr>
            </w:pPr>
            <w:r w:rsidRPr="00314B24">
              <w:rPr>
                <w:sz w:val="24"/>
                <w:szCs w:val="24"/>
                <w:lang w:val="en-US" w:eastAsia="en-US"/>
              </w:rPr>
              <w:t>ФИО</w:t>
            </w:r>
            <w:r w:rsidRPr="00314B24">
              <w:rPr>
                <w:sz w:val="24"/>
                <w:szCs w:val="24"/>
                <w:lang w:eastAsia="en-US"/>
              </w:rPr>
              <w:t>, должность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76173EC" w14:textId="77777777" w:rsidR="00314B24" w:rsidRPr="00314B24" w:rsidRDefault="00314B24" w:rsidP="00314B24">
            <w:pPr>
              <w:ind w:right="25"/>
              <w:jc w:val="center"/>
              <w:rPr>
                <w:sz w:val="24"/>
                <w:szCs w:val="24"/>
                <w:lang w:val="en-US" w:eastAsia="en-US"/>
              </w:rPr>
            </w:pPr>
            <w:proofErr w:type="spellStart"/>
            <w:r w:rsidRPr="00314B24">
              <w:rPr>
                <w:sz w:val="24"/>
                <w:szCs w:val="24"/>
                <w:lang w:val="en-US" w:eastAsia="en-US"/>
              </w:rPr>
              <w:t>Подпись</w:t>
            </w:r>
            <w:proofErr w:type="spellEnd"/>
          </w:p>
        </w:tc>
      </w:tr>
      <w:tr w:rsidR="00314B24" w:rsidRPr="00314B24" w14:paraId="7478129A" w14:textId="77777777" w:rsidTr="00314B24">
        <w:trPr>
          <w:trHeight w:val="328"/>
        </w:trPr>
        <w:tc>
          <w:tcPr>
            <w:tcW w:w="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357043C" w14:textId="77777777" w:rsidR="00314B24" w:rsidRPr="00314B24" w:rsidRDefault="00314B24" w:rsidP="00314B24">
            <w:pPr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5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C4A298C" w14:textId="77777777" w:rsidR="00314B24" w:rsidRPr="00314B24" w:rsidRDefault="00314B24" w:rsidP="00314B24">
            <w:pPr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42898BC" w14:textId="77777777" w:rsidR="00314B24" w:rsidRPr="00314B24" w:rsidRDefault="00314B24" w:rsidP="00314B24">
            <w:pPr>
              <w:rPr>
                <w:sz w:val="24"/>
                <w:szCs w:val="24"/>
                <w:lang w:val="en-US" w:eastAsia="en-US"/>
              </w:rPr>
            </w:pPr>
          </w:p>
        </w:tc>
      </w:tr>
      <w:tr w:rsidR="00314B24" w:rsidRPr="00314B24" w14:paraId="189CBEC7" w14:textId="77777777" w:rsidTr="00314B24">
        <w:trPr>
          <w:trHeight w:val="331"/>
        </w:trPr>
        <w:tc>
          <w:tcPr>
            <w:tcW w:w="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D6E8187" w14:textId="77777777" w:rsidR="00314B24" w:rsidRPr="00314B24" w:rsidRDefault="00314B24" w:rsidP="00314B24">
            <w:pPr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5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36BDAF4" w14:textId="77777777" w:rsidR="00314B24" w:rsidRPr="00314B24" w:rsidRDefault="00314B24" w:rsidP="00314B24">
            <w:pPr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BBBA458" w14:textId="77777777" w:rsidR="00314B24" w:rsidRPr="00314B24" w:rsidRDefault="00314B24" w:rsidP="00314B24">
            <w:pPr>
              <w:rPr>
                <w:sz w:val="24"/>
                <w:szCs w:val="24"/>
                <w:lang w:val="en-US" w:eastAsia="en-US"/>
              </w:rPr>
            </w:pPr>
          </w:p>
        </w:tc>
      </w:tr>
      <w:tr w:rsidR="00314B24" w:rsidRPr="00314B24" w14:paraId="2CCDE842" w14:textId="77777777" w:rsidTr="00314B24">
        <w:trPr>
          <w:trHeight w:val="336"/>
        </w:trPr>
        <w:tc>
          <w:tcPr>
            <w:tcW w:w="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04FA70B" w14:textId="77777777" w:rsidR="00314B24" w:rsidRPr="00314B24" w:rsidRDefault="00314B24" w:rsidP="00314B24">
            <w:pPr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5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AC8272B" w14:textId="77777777" w:rsidR="00314B24" w:rsidRPr="00314B24" w:rsidRDefault="00314B24" w:rsidP="00314B24">
            <w:pPr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B934BC1" w14:textId="77777777" w:rsidR="00314B24" w:rsidRPr="00314B24" w:rsidRDefault="00314B24" w:rsidP="00314B24">
            <w:pPr>
              <w:rPr>
                <w:sz w:val="24"/>
                <w:szCs w:val="24"/>
                <w:lang w:val="en-US" w:eastAsia="en-US"/>
              </w:rPr>
            </w:pPr>
          </w:p>
        </w:tc>
      </w:tr>
      <w:tr w:rsidR="00314B24" w:rsidRPr="00314B24" w14:paraId="26680F52" w14:textId="77777777" w:rsidTr="00314B24">
        <w:trPr>
          <w:trHeight w:val="326"/>
        </w:trPr>
        <w:tc>
          <w:tcPr>
            <w:tcW w:w="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253E7D7" w14:textId="77777777" w:rsidR="00314B24" w:rsidRPr="00314B24" w:rsidRDefault="00314B24" w:rsidP="00314B24">
            <w:pPr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5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7F22855" w14:textId="77777777" w:rsidR="00314B24" w:rsidRPr="00314B24" w:rsidRDefault="00314B24" w:rsidP="00314B24">
            <w:pPr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001F6DB" w14:textId="77777777" w:rsidR="00314B24" w:rsidRPr="00314B24" w:rsidRDefault="00314B24" w:rsidP="00314B24">
            <w:pPr>
              <w:rPr>
                <w:sz w:val="24"/>
                <w:szCs w:val="24"/>
                <w:lang w:val="en-US" w:eastAsia="en-US"/>
              </w:rPr>
            </w:pPr>
          </w:p>
        </w:tc>
      </w:tr>
      <w:tr w:rsidR="00314B24" w:rsidRPr="00314B24" w14:paraId="526E8696" w14:textId="77777777" w:rsidTr="00314B24">
        <w:trPr>
          <w:trHeight w:val="331"/>
        </w:trPr>
        <w:tc>
          <w:tcPr>
            <w:tcW w:w="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1207584" w14:textId="77777777" w:rsidR="00314B24" w:rsidRPr="00314B24" w:rsidRDefault="00314B24" w:rsidP="00314B24">
            <w:pPr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5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548E952" w14:textId="77777777" w:rsidR="00314B24" w:rsidRPr="00314B24" w:rsidRDefault="00314B24" w:rsidP="00314B24">
            <w:pPr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92BDA9C" w14:textId="77777777" w:rsidR="00314B24" w:rsidRPr="00314B24" w:rsidRDefault="00314B24" w:rsidP="00314B24">
            <w:pPr>
              <w:rPr>
                <w:sz w:val="24"/>
                <w:szCs w:val="24"/>
                <w:lang w:val="en-US" w:eastAsia="en-US"/>
              </w:rPr>
            </w:pPr>
          </w:p>
        </w:tc>
      </w:tr>
      <w:tr w:rsidR="00314B24" w:rsidRPr="00314B24" w14:paraId="76AB3EED" w14:textId="77777777" w:rsidTr="00314B24">
        <w:trPr>
          <w:trHeight w:val="336"/>
        </w:trPr>
        <w:tc>
          <w:tcPr>
            <w:tcW w:w="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52E0241" w14:textId="77777777" w:rsidR="00314B24" w:rsidRPr="00314B24" w:rsidRDefault="00314B24" w:rsidP="00314B24">
            <w:pPr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5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11968AF" w14:textId="77777777" w:rsidR="00314B24" w:rsidRPr="00314B24" w:rsidRDefault="00314B24" w:rsidP="00314B24">
            <w:pPr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6D1B8CC" w14:textId="77777777" w:rsidR="00314B24" w:rsidRPr="00314B24" w:rsidRDefault="00314B24" w:rsidP="00314B24">
            <w:pPr>
              <w:rPr>
                <w:sz w:val="24"/>
                <w:szCs w:val="24"/>
                <w:lang w:val="en-US" w:eastAsia="en-US"/>
              </w:rPr>
            </w:pPr>
          </w:p>
        </w:tc>
      </w:tr>
      <w:tr w:rsidR="00D71A34" w:rsidRPr="00314B24" w14:paraId="15A98E4C" w14:textId="77777777" w:rsidTr="00314B24">
        <w:trPr>
          <w:trHeight w:val="336"/>
        </w:trPr>
        <w:tc>
          <w:tcPr>
            <w:tcW w:w="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AF5E47E" w14:textId="77777777" w:rsidR="00D71A34" w:rsidRPr="00314B24" w:rsidRDefault="00D71A34" w:rsidP="00314B24">
            <w:pPr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5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64B832C" w14:textId="77777777" w:rsidR="00D71A34" w:rsidRPr="00314B24" w:rsidRDefault="00D71A34" w:rsidP="00314B24">
            <w:pPr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9F4212D" w14:textId="77777777" w:rsidR="00D71A34" w:rsidRPr="00314B24" w:rsidRDefault="00D71A34" w:rsidP="00314B24">
            <w:pPr>
              <w:rPr>
                <w:sz w:val="24"/>
                <w:szCs w:val="24"/>
                <w:lang w:val="en-US" w:eastAsia="en-US"/>
              </w:rPr>
            </w:pPr>
          </w:p>
        </w:tc>
      </w:tr>
      <w:tr w:rsidR="00D71A34" w:rsidRPr="00314B24" w14:paraId="4441156B" w14:textId="77777777" w:rsidTr="00314B24">
        <w:trPr>
          <w:trHeight w:val="336"/>
        </w:trPr>
        <w:tc>
          <w:tcPr>
            <w:tcW w:w="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70004F0" w14:textId="77777777" w:rsidR="00D71A34" w:rsidRPr="00314B24" w:rsidRDefault="00D71A34" w:rsidP="00314B24">
            <w:pPr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5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6CA470E" w14:textId="77777777" w:rsidR="00D71A34" w:rsidRPr="00314B24" w:rsidRDefault="00D71A34" w:rsidP="00314B24">
            <w:pPr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9148BBA" w14:textId="77777777" w:rsidR="00D71A34" w:rsidRPr="00314B24" w:rsidRDefault="00D71A34" w:rsidP="00314B24">
            <w:pPr>
              <w:rPr>
                <w:sz w:val="24"/>
                <w:szCs w:val="24"/>
                <w:lang w:val="en-US" w:eastAsia="en-US"/>
              </w:rPr>
            </w:pPr>
          </w:p>
        </w:tc>
      </w:tr>
      <w:tr w:rsidR="00D71A34" w:rsidRPr="00314B24" w14:paraId="2B99C1EE" w14:textId="77777777" w:rsidTr="00314B24">
        <w:trPr>
          <w:trHeight w:val="336"/>
        </w:trPr>
        <w:tc>
          <w:tcPr>
            <w:tcW w:w="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97CBA1A" w14:textId="77777777" w:rsidR="00D71A34" w:rsidRPr="00314B24" w:rsidRDefault="00D71A34" w:rsidP="00314B24">
            <w:pPr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5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0FC3CE7" w14:textId="77777777" w:rsidR="00D71A34" w:rsidRPr="00314B24" w:rsidRDefault="00D71A34" w:rsidP="00314B24">
            <w:pPr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7B9525E" w14:textId="77777777" w:rsidR="00D71A34" w:rsidRPr="00314B24" w:rsidRDefault="00D71A34" w:rsidP="00314B24">
            <w:pPr>
              <w:rPr>
                <w:sz w:val="24"/>
                <w:szCs w:val="24"/>
                <w:lang w:val="en-US" w:eastAsia="en-US"/>
              </w:rPr>
            </w:pPr>
          </w:p>
        </w:tc>
      </w:tr>
      <w:tr w:rsidR="00D71A34" w:rsidRPr="00314B24" w14:paraId="7C87BC69" w14:textId="77777777" w:rsidTr="00314B24">
        <w:trPr>
          <w:trHeight w:val="336"/>
        </w:trPr>
        <w:tc>
          <w:tcPr>
            <w:tcW w:w="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7631E83" w14:textId="77777777" w:rsidR="00D71A34" w:rsidRPr="00314B24" w:rsidRDefault="00D71A34" w:rsidP="00314B24">
            <w:pPr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5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096640D" w14:textId="77777777" w:rsidR="00D71A34" w:rsidRPr="00314B24" w:rsidRDefault="00D71A34" w:rsidP="00314B24">
            <w:pPr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489261B" w14:textId="77777777" w:rsidR="00D71A34" w:rsidRPr="00314B24" w:rsidRDefault="00D71A34" w:rsidP="00314B24">
            <w:pPr>
              <w:rPr>
                <w:sz w:val="24"/>
                <w:szCs w:val="24"/>
                <w:lang w:val="en-US" w:eastAsia="en-US"/>
              </w:rPr>
            </w:pPr>
          </w:p>
        </w:tc>
      </w:tr>
    </w:tbl>
    <w:p w14:paraId="229A0715" w14:textId="77777777" w:rsidR="00314B24" w:rsidRPr="00314B24" w:rsidRDefault="00314B24" w:rsidP="00314B24">
      <w:pPr>
        <w:jc w:val="both"/>
        <w:rPr>
          <w:sz w:val="24"/>
          <w:szCs w:val="24"/>
        </w:rPr>
      </w:pPr>
    </w:p>
    <w:p w14:paraId="0A0E6336" w14:textId="77777777" w:rsidR="00314B24" w:rsidRPr="00314B24" w:rsidRDefault="00314B24" w:rsidP="00314B24">
      <w:pPr>
        <w:jc w:val="both"/>
        <w:rPr>
          <w:sz w:val="24"/>
          <w:szCs w:val="24"/>
        </w:rPr>
      </w:pPr>
    </w:p>
    <w:p w14:paraId="2B121C57" w14:textId="77777777" w:rsidR="00314B24" w:rsidRPr="00600685" w:rsidRDefault="00314B24" w:rsidP="00600685">
      <w:pPr>
        <w:widowControl w:val="0"/>
        <w:autoSpaceDE w:val="0"/>
        <w:autoSpaceDN w:val="0"/>
        <w:jc w:val="both"/>
        <w:rPr>
          <w:rFonts w:eastAsiaTheme="minorEastAsia"/>
          <w:sz w:val="26"/>
          <w:szCs w:val="26"/>
        </w:rPr>
      </w:pPr>
    </w:p>
    <w:p w14:paraId="0E90DC01" w14:textId="77777777" w:rsidR="00600685" w:rsidRPr="00600685" w:rsidRDefault="00600685" w:rsidP="00600685">
      <w:pPr>
        <w:widowControl w:val="0"/>
        <w:autoSpaceDE w:val="0"/>
        <w:autoSpaceDN w:val="0"/>
        <w:jc w:val="both"/>
        <w:rPr>
          <w:rFonts w:eastAsiaTheme="minorEastAsia"/>
          <w:sz w:val="26"/>
          <w:szCs w:val="26"/>
        </w:rPr>
      </w:pPr>
    </w:p>
    <w:p w14:paraId="6654DCFD" w14:textId="77777777" w:rsidR="00600685" w:rsidRPr="00600685" w:rsidRDefault="00600685" w:rsidP="00600685">
      <w:pPr>
        <w:widowControl w:val="0"/>
        <w:autoSpaceDE w:val="0"/>
        <w:autoSpaceDN w:val="0"/>
        <w:jc w:val="right"/>
        <w:outlineLvl w:val="1"/>
        <w:rPr>
          <w:rFonts w:eastAsiaTheme="minorEastAsia"/>
          <w:b/>
          <w:bCs/>
          <w:sz w:val="26"/>
          <w:szCs w:val="26"/>
        </w:rPr>
      </w:pPr>
    </w:p>
    <w:p w14:paraId="60AED2D0" w14:textId="77777777" w:rsidR="00622786" w:rsidRPr="00600685" w:rsidRDefault="00622786" w:rsidP="00600685">
      <w:pPr>
        <w:spacing w:after="160" w:line="259" w:lineRule="auto"/>
        <w:rPr>
          <w:rFonts w:eastAsiaTheme="minorEastAsia"/>
          <w:b/>
          <w:bCs/>
          <w:sz w:val="26"/>
          <w:szCs w:val="26"/>
        </w:rPr>
      </w:pPr>
    </w:p>
    <w:sectPr w:rsidR="00622786" w:rsidRPr="00600685" w:rsidSect="007A4AC5">
      <w:pgSz w:w="11906" w:h="16838"/>
      <w:pgMar w:top="1134" w:right="567" w:bottom="1134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9CB553" w14:textId="77777777" w:rsidR="00000000" w:rsidRDefault="0068744A">
      <w:r>
        <w:separator/>
      </w:r>
    </w:p>
  </w:endnote>
  <w:endnote w:type="continuationSeparator" w:id="0">
    <w:p w14:paraId="09F99418" w14:textId="77777777" w:rsidR="00000000" w:rsidRDefault="006874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C15320" w14:textId="77777777" w:rsidR="00314B24" w:rsidRPr="00D500FA" w:rsidRDefault="00314B24">
    <w:pPr>
      <w:spacing w:after="5"/>
      <w:ind w:left="38"/>
    </w:pPr>
    <w:r w:rsidRPr="00D500FA">
      <w:t xml:space="preserve">ПОЛОЖЕНИЕ </w:t>
    </w:r>
    <w:r w:rsidRPr="00D500FA">
      <w:rPr>
        <w:sz w:val="16"/>
      </w:rPr>
      <w:t xml:space="preserve">о </w:t>
    </w:r>
    <w:r w:rsidRPr="00D500FA">
      <w:t xml:space="preserve">порядке </w:t>
    </w:r>
    <w:r w:rsidRPr="00D500FA">
      <w:rPr>
        <w:sz w:val="18"/>
      </w:rPr>
      <w:t xml:space="preserve">проведения </w:t>
    </w:r>
    <w:r w:rsidRPr="00D500FA">
      <w:t>аттестации научных работников</w:t>
    </w:r>
  </w:p>
  <w:p w14:paraId="199EBD08" w14:textId="77777777" w:rsidR="00314B24" w:rsidRPr="00D500FA" w:rsidRDefault="00314B24">
    <w:pPr>
      <w:tabs>
        <w:tab w:val="right" w:pos="9570"/>
      </w:tabs>
    </w:pPr>
    <w:r w:rsidRPr="00D500FA">
      <w:t>ФГБУ «</w:t>
    </w:r>
    <w:proofErr w:type="spellStart"/>
    <w:r w:rsidRPr="00D500FA">
      <w:t>ЦсП</w:t>
    </w:r>
    <w:proofErr w:type="spellEnd"/>
    <w:r w:rsidRPr="00D500FA">
      <w:t xml:space="preserve">» ФМБА </w:t>
    </w:r>
    <w:r w:rsidRPr="00D500FA">
      <w:rPr>
        <w:sz w:val="18"/>
      </w:rPr>
      <w:t>России</w:t>
    </w:r>
    <w:r w:rsidRPr="00D500FA">
      <w:rPr>
        <w:sz w:val="18"/>
      </w:rPr>
      <w:tab/>
      <w:t xml:space="preserve">Страница </w:t>
    </w:r>
    <w:r>
      <w:rPr>
        <w:sz w:val="24"/>
      </w:rPr>
      <w:fldChar w:fldCharType="begin"/>
    </w:r>
    <w:r w:rsidRPr="00D500FA">
      <w:instrText xml:space="preserve"> </w:instrText>
    </w:r>
    <w:r>
      <w:instrText>PAGE</w:instrText>
    </w:r>
    <w:r w:rsidRPr="00D500FA">
      <w:instrText xml:space="preserve">   \* </w:instrText>
    </w:r>
    <w:r>
      <w:instrText>MERGEFORMAT</w:instrText>
    </w:r>
    <w:r w:rsidRPr="00D500FA">
      <w:instrText xml:space="preserve"> </w:instrText>
    </w:r>
    <w:r>
      <w:rPr>
        <w:sz w:val="24"/>
      </w:rPr>
      <w:fldChar w:fldCharType="separate"/>
    </w:r>
    <w:r w:rsidRPr="00D500FA">
      <w:rPr>
        <w:sz w:val="16"/>
      </w:rPr>
      <w:t>2</w:t>
    </w:r>
    <w:r>
      <w:rPr>
        <w:sz w:val="16"/>
      </w:rPr>
      <w:fldChar w:fldCharType="end"/>
    </w:r>
    <w:r w:rsidRPr="00D500FA">
      <w:rPr>
        <w:sz w:val="16"/>
      </w:rPr>
      <w:t xml:space="preserve"> </w:t>
    </w:r>
    <w:r w:rsidRPr="00D500FA">
      <w:rPr>
        <w:sz w:val="18"/>
      </w:rPr>
      <w:t xml:space="preserve">из </w:t>
    </w:r>
    <w:r w:rsidR="0068744A">
      <w:fldChar w:fldCharType="begin"/>
    </w:r>
    <w:r w:rsidR="0068744A">
      <w:instrText xml:space="preserve"> NUMPAGES   \* MERGEFORMAT </w:instrText>
    </w:r>
    <w:r w:rsidR="0068744A">
      <w:fldChar w:fldCharType="separate"/>
    </w:r>
    <w:r w:rsidRPr="00D500FA">
      <w:rPr>
        <w:sz w:val="18"/>
      </w:rPr>
      <w:t>32</w:t>
    </w:r>
    <w:r w:rsidR="0068744A">
      <w:rPr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277050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5396BBD4" w14:textId="77777777" w:rsidR="00314B24" w:rsidRPr="000433DF" w:rsidRDefault="00314B24">
        <w:pPr>
          <w:pStyle w:val="a8"/>
          <w:jc w:val="right"/>
          <w:rPr>
            <w:sz w:val="16"/>
            <w:szCs w:val="16"/>
          </w:rPr>
        </w:pPr>
        <w:r w:rsidRPr="000433DF">
          <w:rPr>
            <w:sz w:val="16"/>
            <w:szCs w:val="16"/>
          </w:rPr>
          <w:fldChar w:fldCharType="begin"/>
        </w:r>
        <w:r w:rsidRPr="000433DF">
          <w:rPr>
            <w:sz w:val="16"/>
            <w:szCs w:val="16"/>
          </w:rPr>
          <w:instrText>PAGE   \* MERGEFORMAT</w:instrText>
        </w:r>
        <w:r w:rsidRPr="000433DF">
          <w:rPr>
            <w:sz w:val="16"/>
            <w:szCs w:val="16"/>
          </w:rPr>
          <w:fldChar w:fldCharType="separate"/>
        </w:r>
        <w:r w:rsidRPr="000433DF">
          <w:rPr>
            <w:sz w:val="16"/>
            <w:szCs w:val="16"/>
          </w:rPr>
          <w:t>2</w:t>
        </w:r>
        <w:r w:rsidRPr="000433DF">
          <w:rPr>
            <w:sz w:val="16"/>
            <w:szCs w:val="16"/>
          </w:rPr>
          <w:fldChar w:fldCharType="end"/>
        </w:r>
      </w:p>
    </w:sdtContent>
  </w:sdt>
  <w:p w14:paraId="58B0A83A" w14:textId="77777777" w:rsidR="00314B24" w:rsidRPr="00D500FA" w:rsidRDefault="00314B24">
    <w:pPr>
      <w:tabs>
        <w:tab w:val="right" w:pos="9570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935D60" w14:textId="77777777" w:rsidR="00314B24" w:rsidRPr="00D500FA" w:rsidRDefault="00314B24">
    <w:pPr>
      <w:spacing w:after="5"/>
      <w:ind w:left="38"/>
    </w:pPr>
    <w:r w:rsidRPr="00D500FA">
      <w:t xml:space="preserve">ПОЛОЖЕНИЕ </w:t>
    </w:r>
    <w:r w:rsidRPr="00D500FA">
      <w:rPr>
        <w:sz w:val="16"/>
      </w:rPr>
      <w:t xml:space="preserve">о </w:t>
    </w:r>
    <w:r w:rsidRPr="00D500FA">
      <w:t xml:space="preserve">порядке </w:t>
    </w:r>
    <w:r w:rsidRPr="00D500FA">
      <w:rPr>
        <w:sz w:val="18"/>
      </w:rPr>
      <w:t xml:space="preserve">проведения </w:t>
    </w:r>
    <w:r w:rsidRPr="00D500FA">
      <w:t>аттестации научных работников</w:t>
    </w:r>
  </w:p>
  <w:p w14:paraId="33721BD2" w14:textId="77777777" w:rsidR="00314B24" w:rsidRPr="00D500FA" w:rsidRDefault="00314B24">
    <w:pPr>
      <w:tabs>
        <w:tab w:val="right" w:pos="9570"/>
      </w:tabs>
    </w:pPr>
    <w:r w:rsidRPr="00D500FA">
      <w:t>ФГБУ «</w:t>
    </w:r>
    <w:proofErr w:type="spellStart"/>
    <w:r w:rsidRPr="00D500FA">
      <w:t>ЦсП</w:t>
    </w:r>
    <w:proofErr w:type="spellEnd"/>
    <w:r w:rsidRPr="00D500FA">
      <w:t xml:space="preserve">» ФМБА </w:t>
    </w:r>
    <w:r w:rsidRPr="00D500FA">
      <w:rPr>
        <w:sz w:val="18"/>
      </w:rPr>
      <w:t>России</w:t>
    </w:r>
    <w:r w:rsidRPr="00D500FA">
      <w:rPr>
        <w:sz w:val="18"/>
      </w:rPr>
      <w:tab/>
      <w:t xml:space="preserve">Страница </w:t>
    </w:r>
    <w:r>
      <w:rPr>
        <w:sz w:val="24"/>
      </w:rPr>
      <w:fldChar w:fldCharType="begin"/>
    </w:r>
    <w:r w:rsidRPr="00D500FA">
      <w:instrText xml:space="preserve"> </w:instrText>
    </w:r>
    <w:r>
      <w:instrText>PAGE</w:instrText>
    </w:r>
    <w:r w:rsidRPr="00D500FA">
      <w:instrText xml:space="preserve">   \* </w:instrText>
    </w:r>
    <w:r>
      <w:instrText>MERGEFORMAT</w:instrText>
    </w:r>
    <w:r w:rsidRPr="00D500FA">
      <w:instrText xml:space="preserve"> </w:instrText>
    </w:r>
    <w:r>
      <w:rPr>
        <w:sz w:val="24"/>
      </w:rPr>
      <w:fldChar w:fldCharType="separate"/>
    </w:r>
    <w:r w:rsidRPr="00D500FA">
      <w:rPr>
        <w:sz w:val="16"/>
      </w:rPr>
      <w:t>2</w:t>
    </w:r>
    <w:r>
      <w:rPr>
        <w:sz w:val="16"/>
      </w:rPr>
      <w:fldChar w:fldCharType="end"/>
    </w:r>
    <w:r w:rsidRPr="00D500FA">
      <w:rPr>
        <w:sz w:val="16"/>
      </w:rPr>
      <w:t xml:space="preserve"> </w:t>
    </w:r>
    <w:r w:rsidRPr="00D500FA">
      <w:rPr>
        <w:sz w:val="18"/>
      </w:rPr>
      <w:t xml:space="preserve">из </w:t>
    </w:r>
    <w:r w:rsidR="0068744A">
      <w:fldChar w:fldCharType="begin"/>
    </w:r>
    <w:r w:rsidR="0068744A">
      <w:instrText xml:space="preserve"> NUMPAGES   \* MERGEFORMAT </w:instrText>
    </w:r>
    <w:r w:rsidR="0068744A">
      <w:fldChar w:fldCharType="separate"/>
    </w:r>
    <w:r w:rsidRPr="00D500FA">
      <w:rPr>
        <w:sz w:val="18"/>
      </w:rPr>
      <w:t>32</w:t>
    </w:r>
    <w:r w:rsidR="0068744A">
      <w:rPr>
        <w:sz w:val="18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96CBAE" w14:textId="77777777" w:rsidR="00314B24" w:rsidRPr="004218D7" w:rsidRDefault="00314B24">
    <w:pPr>
      <w:spacing w:after="39"/>
      <w:ind w:left="-10"/>
    </w:pPr>
    <w:r w:rsidRPr="004218D7">
      <w:t xml:space="preserve">ПОЛОЖЕНИЕ </w:t>
    </w:r>
    <w:r w:rsidRPr="004218D7">
      <w:rPr>
        <w:sz w:val="16"/>
      </w:rPr>
      <w:t xml:space="preserve">о </w:t>
    </w:r>
    <w:r w:rsidRPr="004218D7">
      <w:t xml:space="preserve">порядке </w:t>
    </w:r>
    <w:r w:rsidRPr="004218D7">
      <w:rPr>
        <w:sz w:val="18"/>
      </w:rPr>
      <w:t xml:space="preserve">проведения </w:t>
    </w:r>
    <w:r w:rsidRPr="004218D7">
      <w:t>аттестации научных работников</w:t>
    </w:r>
  </w:p>
  <w:p w14:paraId="6F10DB07" w14:textId="77777777" w:rsidR="00314B24" w:rsidRDefault="00314B24">
    <w:pPr>
      <w:tabs>
        <w:tab w:val="center" w:pos="1774"/>
        <w:tab w:val="right" w:pos="9479"/>
      </w:tabs>
      <w:ind w:left="-5"/>
    </w:pPr>
    <w:r>
      <w:t xml:space="preserve">ФГБУ </w:t>
    </w:r>
    <w:r>
      <w:tab/>
      <w:t xml:space="preserve">ФМБА </w:t>
    </w:r>
    <w:r>
      <w:rPr>
        <w:sz w:val="18"/>
      </w:rPr>
      <w:t>России</w:t>
    </w:r>
    <w:r>
      <w:rPr>
        <w:sz w:val="18"/>
      </w:rPr>
      <w:tab/>
      <w:t xml:space="preserve">Страница </w:t>
    </w:r>
    <w:r>
      <w:rPr>
        <w:sz w:val="24"/>
      </w:rPr>
      <w:fldChar w:fldCharType="begin"/>
    </w:r>
    <w:r>
      <w:instrText xml:space="preserve"> PAGE   \* MERGEFORMAT </w:instrText>
    </w:r>
    <w:r>
      <w:rPr>
        <w:sz w:val="24"/>
      </w:rPr>
      <w:fldChar w:fldCharType="separate"/>
    </w:r>
    <w:r>
      <w:rPr>
        <w:sz w:val="18"/>
      </w:rPr>
      <w:t>6</w:t>
    </w:r>
    <w:r>
      <w:rPr>
        <w:sz w:val="18"/>
      </w:rPr>
      <w:fldChar w:fldCharType="end"/>
    </w:r>
    <w:r>
      <w:rPr>
        <w:sz w:val="18"/>
      </w:rPr>
      <w:t xml:space="preserve"> из </w:t>
    </w:r>
    <w:r w:rsidR="0068744A">
      <w:fldChar w:fldCharType="begin"/>
    </w:r>
    <w:r w:rsidR="0068744A">
      <w:instrText xml:space="preserve"> NUMPAGES   \* MERGEFORMAT </w:instrText>
    </w:r>
    <w:r w:rsidR="0068744A">
      <w:fldChar w:fldCharType="separate"/>
    </w:r>
    <w:r>
      <w:rPr>
        <w:sz w:val="18"/>
      </w:rPr>
      <w:t>32</w:t>
    </w:r>
    <w:r w:rsidR="0068744A">
      <w:rPr>
        <w:sz w:val="18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28303828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0FD441B0" w14:textId="77777777" w:rsidR="00314B24" w:rsidRPr="007A0A01" w:rsidRDefault="00314B24">
        <w:pPr>
          <w:pStyle w:val="a8"/>
          <w:jc w:val="right"/>
          <w:rPr>
            <w:sz w:val="16"/>
            <w:szCs w:val="16"/>
          </w:rPr>
        </w:pPr>
        <w:r w:rsidRPr="007A0A01">
          <w:rPr>
            <w:sz w:val="16"/>
            <w:szCs w:val="16"/>
          </w:rPr>
          <w:fldChar w:fldCharType="begin"/>
        </w:r>
        <w:r w:rsidRPr="007A0A01">
          <w:rPr>
            <w:sz w:val="16"/>
            <w:szCs w:val="16"/>
          </w:rPr>
          <w:instrText>PAGE   \* MERGEFORMAT</w:instrText>
        </w:r>
        <w:r w:rsidRPr="007A0A01">
          <w:rPr>
            <w:sz w:val="16"/>
            <w:szCs w:val="16"/>
          </w:rPr>
          <w:fldChar w:fldCharType="separate"/>
        </w:r>
        <w:r w:rsidRPr="007A0A01">
          <w:rPr>
            <w:sz w:val="16"/>
            <w:szCs w:val="16"/>
          </w:rPr>
          <w:t>2</w:t>
        </w:r>
        <w:r w:rsidRPr="007A0A01">
          <w:rPr>
            <w:sz w:val="16"/>
            <w:szCs w:val="16"/>
          </w:rPr>
          <w:fldChar w:fldCharType="end"/>
        </w:r>
      </w:p>
    </w:sdtContent>
  </w:sdt>
  <w:p w14:paraId="5CE8C218" w14:textId="77777777" w:rsidR="00314B24" w:rsidRPr="004218D7" w:rsidRDefault="00314B24">
    <w:pPr>
      <w:tabs>
        <w:tab w:val="right" w:pos="9479"/>
      </w:tabs>
      <w:ind w:left="-19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93586522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67CD8651" w14:textId="77777777" w:rsidR="00314B24" w:rsidRPr="00214395" w:rsidRDefault="00314B24">
        <w:pPr>
          <w:pStyle w:val="a8"/>
          <w:jc w:val="right"/>
          <w:rPr>
            <w:sz w:val="16"/>
            <w:szCs w:val="16"/>
          </w:rPr>
        </w:pPr>
        <w:r w:rsidRPr="00214395">
          <w:rPr>
            <w:sz w:val="16"/>
            <w:szCs w:val="16"/>
          </w:rPr>
          <w:fldChar w:fldCharType="begin"/>
        </w:r>
        <w:r w:rsidRPr="00214395">
          <w:rPr>
            <w:sz w:val="16"/>
            <w:szCs w:val="16"/>
          </w:rPr>
          <w:instrText>PAGE   \* MERGEFORMAT</w:instrText>
        </w:r>
        <w:r w:rsidRPr="00214395">
          <w:rPr>
            <w:sz w:val="16"/>
            <w:szCs w:val="16"/>
          </w:rPr>
          <w:fldChar w:fldCharType="separate"/>
        </w:r>
        <w:r w:rsidRPr="00214395">
          <w:rPr>
            <w:sz w:val="16"/>
            <w:szCs w:val="16"/>
          </w:rPr>
          <w:t>2</w:t>
        </w:r>
        <w:r w:rsidRPr="00214395">
          <w:rPr>
            <w:sz w:val="16"/>
            <w:szCs w:val="16"/>
          </w:rPr>
          <w:fldChar w:fldCharType="end"/>
        </w:r>
      </w:p>
    </w:sdtContent>
  </w:sdt>
  <w:p w14:paraId="52A6CD0F" w14:textId="77777777" w:rsidR="00314B24" w:rsidRDefault="00314B24">
    <w:pPr>
      <w:tabs>
        <w:tab w:val="center" w:pos="1774"/>
        <w:tab w:val="right" w:pos="9479"/>
      </w:tabs>
      <w:ind w:left="-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330BD1" w14:textId="77777777" w:rsidR="00000000" w:rsidRDefault="0068744A">
      <w:r>
        <w:separator/>
      </w:r>
    </w:p>
  </w:footnote>
  <w:footnote w:type="continuationSeparator" w:id="0">
    <w:p w14:paraId="5EB81779" w14:textId="77777777" w:rsidR="00000000" w:rsidRDefault="006874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00B308" w14:textId="77777777" w:rsidR="00314B24" w:rsidRDefault="00314B24">
    <w:pPr>
      <w:spacing w:after="1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5785B1" w14:textId="77777777" w:rsidR="00314B24" w:rsidRDefault="00314B24">
    <w:pPr>
      <w:spacing w:after="1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653657" w14:textId="77777777" w:rsidR="00314B24" w:rsidRDefault="00314B24">
    <w:pPr>
      <w:spacing w:after="160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402A4D" w14:textId="77777777" w:rsidR="00314B24" w:rsidRDefault="00314B24">
    <w:pPr>
      <w:spacing w:after="160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6FC7F4" w14:textId="77777777" w:rsidR="00314B24" w:rsidRDefault="00314B24">
    <w:pPr>
      <w:spacing w:after="160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C4F04B" w14:textId="77777777" w:rsidR="00314B24" w:rsidRDefault="00314B24">
    <w:pPr>
      <w:spacing w:after="1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E8286D"/>
    <w:multiLevelType w:val="hybridMultilevel"/>
    <w:tmpl w:val="4384A354"/>
    <w:lvl w:ilvl="0" w:tplc="DAB4D328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 w15:restartNumberingAfterBreak="0">
    <w:nsid w:val="032E21D7"/>
    <w:multiLevelType w:val="hybridMultilevel"/>
    <w:tmpl w:val="BAFE3356"/>
    <w:lvl w:ilvl="0" w:tplc="631CA892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2" w15:restartNumberingAfterBreak="0">
    <w:nsid w:val="53A105D7"/>
    <w:multiLevelType w:val="hybridMultilevel"/>
    <w:tmpl w:val="B8504A8E"/>
    <w:lvl w:ilvl="0" w:tplc="A22E4E3C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3" w15:restartNumberingAfterBreak="0">
    <w:nsid w:val="6A5211C9"/>
    <w:multiLevelType w:val="hybridMultilevel"/>
    <w:tmpl w:val="1CCAFA68"/>
    <w:lvl w:ilvl="0" w:tplc="9596182E">
      <w:start w:val="6"/>
      <w:numFmt w:val="decimal"/>
      <w:lvlText w:val="%1."/>
      <w:lvlJc w:val="left"/>
      <w:pPr>
        <w:tabs>
          <w:tab w:val="num" w:pos="1080"/>
        </w:tabs>
        <w:ind w:left="108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685"/>
    <w:rsid w:val="000A04E8"/>
    <w:rsid w:val="000B4A45"/>
    <w:rsid w:val="00146DD5"/>
    <w:rsid w:val="001824A5"/>
    <w:rsid w:val="001B34BD"/>
    <w:rsid w:val="001F2FAE"/>
    <w:rsid w:val="00211A17"/>
    <w:rsid w:val="002F43B2"/>
    <w:rsid w:val="00314B24"/>
    <w:rsid w:val="0035530A"/>
    <w:rsid w:val="00394991"/>
    <w:rsid w:val="00440104"/>
    <w:rsid w:val="00462137"/>
    <w:rsid w:val="004B44AC"/>
    <w:rsid w:val="005F35CF"/>
    <w:rsid w:val="00600685"/>
    <w:rsid w:val="00622786"/>
    <w:rsid w:val="0066506B"/>
    <w:rsid w:val="0068744A"/>
    <w:rsid w:val="00694C77"/>
    <w:rsid w:val="006A307B"/>
    <w:rsid w:val="006A5C55"/>
    <w:rsid w:val="006B1F7C"/>
    <w:rsid w:val="006C69A8"/>
    <w:rsid w:val="006F3369"/>
    <w:rsid w:val="00756031"/>
    <w:rsid w:val="007A4AC5"/>
    <w:rsid w:val="007D1CD6"/>
    <w:rsid w:val="007E01A9"/>
    <w:rsid w:val="00847C4D"/>
    <w:rsid w:val="0086179D"/>
    <w:rsid w:val="008830BE"/>
    <w:rsid w:val="008963E7"/>
    <w:rsid w:val="00896DB7"/>
    <w:rsid w:val="008D537C"/>
    <w:rsid w:val="008D682B"/>
    <w:rsid w:val="008F3857"/>
    <w:rsid w:val="009D0892"/>
    <w:rsid w:val="00A27289"/>
    <w:rsid w:val="00A37508"/>
    <w:rsid w:val="00A71C6F"/>
    <w:rsid w:val="00AB7273"/>
    <w:rsid w:val="00AE385F"/>
    <w:rsid w:val="00B54B08"/>
    <w:rsid w:val="00B74B14"/>
    <w:rsid w:val="00B874B3"/>
    <w:rsid w:val="00B9499F"/>
    <w:rsid w:val="00C26717"/>
    <w:rsid w:val="00CB352E"/>
    <w:rsid w:val="00CF48AA"/>
    <w:rsid w:val="00D069A9"/>
    <w:rsid w:val="00D116F1"/>
    <w:rsid w:val="00D36514"/>
    <w:rsid w:val="00D71A34"/>
    <w:rsid w:val="00D877F0"/>
    <w:rsid w:val="00DD3838"/>
    <w:rsid w:val="00DE3A6F"/>
    <w:rsid w:val="00DF3C2B"/>
    <w:rsid w:val="00E04E4C"/>
    <w:rsid w:val="00E335BE"/>
    <w:rsid w:val="00E83EE1"/>
    <w:rsid w:val="00E911F2"/>
    <w:rsid w:val="00EA527D"/>
    <w:rsid w:val="00EE785D"/>
    <w:rsid w:val="00F42D67"/>
    <w:rsid w:val="00FA634B"/>
    <w:rsid w:val="00FC4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B1C323"/>
  <w15:chartTrackingRefBased/>
  <w15:docId w15:val="{261BA5A3-5405-46EB-A759-0888EA910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7A4A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7A4AC5"/>
    <w:pPr>
      <w:jc w:val="center"/>
    </w:pPr>
    <w:rPr>
      <w:b/>
      <w:sz w:val="28"/>
    </w:rPr>
  </w:style>
  <w:style w:type="paragraph" w:styleId="a4">
    <w:name w:val="Body Text Indent"/>
    <w:basedOn w:val="a"/>
    <w:rsid w:val="007D1CD6"/>
    <w:pPr>
      <w:spacing w:after="120"/>
      <w:ind w:left="283"/>
    </w:pPr>
    <w:rPr>
      <w:sz w:val="24"/>
    </w:rPr>
  </w:style>
  <w:style w:type="table" w:styleId="a5">
    <w:name w:val="Table Grid"/>
    <w:basedOn w:val="a1"/>
    <w:uiPriority w:val="59"/>
    <w:rsid w:val="00600685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alloon Text"/>
    <w:basedOn w:val="a"/>
    <w:link w:val="a7"/>
    <w:rsid w:val="0060068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rsid w:val="00600685"/>
    <w:rPr>
      <w:rFonts w:ascii="Segoe UI" w:hAnsi="Segoe UI" w:cs="Segoe UI"/>
      <w:sz w:val="18"/>
      <w:szCs w:val="18"/>
    </w:rPr>
  </w:style>
  <w:style w:type="paragraph" w:styleId="a8">
    <w:name w:val="footer"/>
    <w:basedOn w:val="a"/>
    <w:link w:val="a9"/>
    <w:rsid w:val="00314B2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314B24"/>
  </w:style>
  <w:style w:type="table" w:customStyle="1" w:styleId="1">
    <w:name w:val="Сетка таблицы1"/>
    <w:basedOn w:val="a1"/>
    <w:next w:val="a5"/>
    <w:rsid w:val="00314B24"/>
    <w:pPr>
      <w:widowControl w:val="0"/>
    </w:pPr>
    <w:rPr>
      <w:rFonts w:ascii="Tahoma" w:eastAsia="Tahoma" w:hAnsi="Tahoma" w:cs="Tahoma"/>
      <w:sz w:val="24"/>
      <w:szCs w:val="24"/>
      <w:lang w:eastAsia="en-US"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934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18" Type="http://schemas.openxmlformats.org/officeDocument/2006/relationships/footer" Target="footer6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header" Target="header6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footer" Target="footer2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5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58;&#1091;&#1088;&#1083;&#1077;&#1085;&#1082;&#1086;%20&#1048;&#1088;&#1080;&#1085;&#1072;\Desktop\&#1060;&#1086;&#1090;&#1086;\&#1055;&#1088;&#1080;&#1082;&#1072;&#1079;&#1099;%202026\&#1048;&#1050;&#1042;&#1057;\&#1064;&#1072;&#1073;&#1083;&#1086;&#1085;%20&#1087;&#1088;&#1080;&#1082;&#1072;&#1079;&#1072;%20&#1048;&#1050;&#1042;&#105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приказа ИКВС</Template>
  <TotalTime>59</TotalTime>
  <Pages>11</Pages>
  <Words>1070</Words>
  <Characters>9281</Characters>
  <Application>Microsoft Office Word</Application>
  <DocSecurity>0</DocSecurity>
  <Lines>77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академия наук</vt:lpstr>
    </vt:vector>
  </TitlesOfParts>
  <Company>UrO RAN</Company>
  <LinksUpToDate>false</LinksUpToDate>
  <CharactersWithSpaces>10331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академия наук</dc:title>
  <dc:subject/>
  <dc:creator>Осипова Анна</dc:creator>
  <cp:keywords/>
  <dc:description/>
  <cp:lastModifiedBy>Осипова Анна</cp:lastModifiedBy>
  <cp:revision>7</cp:revision>
  <cp:lastPrinted>2026-10-15T11:12:00Z</cp:lastPrinted>
  <dcterms:created xsi:type="dcterms:W3CDTF">2026-10-14T05:26:00Z</dcterms:created>
  <dcterms:modified xsi:type="dcterms:W3CDTF">2026-10-16T06:26:00Z</dcterms:modified>
</cp:coreProperties>
</file>